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/>
  <w:body>
    <w:p w:rsidR="005B0DB2" w:rsidRDefault="007B0D81">
      <w:bookmarkStart w:id="0" w:name="_GoBack"/>
      <w:bookmarkEnd w:id="0"/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466725</wp:posOffset>
                </wp:positionV>
                <wp:extent cx="7315200" cy="383540"/>
                <wp:effectExtent l="0" t="0" r="0" b="0"/>
                <wp:wrapNone/>
                <wp:docPr id="9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835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B25DD" w:rsidRPr="00E724F9" w:rsidRDefault="007B0D81">
                            <w:pPr>
                              <w:pStyle w:val="Huvudrubrik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Parkinson Boden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5.75pt;margin-top:36.75pt;width:8in;height:30.2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" fillcolor="#4f81bd [3204]" stroked="f">
                <v:textbox style="mso-fit-shape-to-text:t" inset="0,0,0,0">
                  <w:txbxContent>
                    <w:p w:rsidR="00AB25DD" w:rsidRPr="00E724F9" w:rsidRDefault="007B0D81">
                      <w:pPr>
                        <w:pStyle w:val="Huvudrubrik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Parkinson Boden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287020</wp:posOffset>
                </wp:positionH>
                <wp:positionV relativeFrom="page">
                  <wp:posOffset>361315</wp:posOffset>
                </wp:positionV>
                <wp:extent cx="3585845" cy="9239885"/>
                <wp:effectExtent l="1270" t="0" r="3810" b="0"/>
                <wp:wrapNone/>
                <wp:docPr id="85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5845" cy="9239885"/>
                          <a:chOff x="452" y="569"/>
                          <a:chExt cx="5647" cy="14551"/>
                        </a:xfrm>
                      </wpg:grpSpPr>
                      <wps:wsp>
                        <wps:cNvPr id="86" name="Rectangle 25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2" y="569"/>
                            <a:ext cx="366" cy="7646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" name="Rectangle 25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2" y="569"/>
                            <a:ext cx="5647" cy="105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" name="Rectangle 25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2" y="14766"/>
                            <a:ext cx="5647" cy="35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" name="Rectangle 25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52" y="7950"/>
                            <a:ext cx="366" cy="7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ADA90" id="Group 1910" o:spid="_x0000_s1026" style="position:absolute;margin-left:22.6pt;margin-top:28.45pt;width:282.35pt;height:727.55pt;z-index:251618304;mso-position-horizontal-relative:page;mso-position-vertical-relative:page" coordorigin="452,569" coordsize="5647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">
                <v:rect id="Rectangle 254" o:spid="_x0000_s1027" style="position:absolute;left:452;top:569;width:366;height:7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K2MAA&#10;AADbAAAADwAAAGRycy9kb3ducmV2LnhtbESPT4vCMBTE7wt+h/CEva2p61KkGkVcCl7rn/sjebbV&#10;5qUk2dr99htB2OMwM79h1tvRdmIgH1rHCuazDASxdqblWsH5VH4sQYSIbLBzTAp+KcB2M3lbY2Hc&#10;gysajrEWCcKhQAVNjH0hZdANWQwz1xMn7+q8xZikr6Xx+Ehw28nPLMulxZbTQoM97RvS9+OPVeBu&#10;pc/1F4863G1eDlxdvheVUu/TcbcCEWmM/+FX+2AULHN4fk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gK2MAAAADbAAAADwAAAAAAAAAAAAAAAACYAgAAZHJzL2Rvd25y&#10;ZXYueG1sUEsFBgAAAAAEAAQA9QAAAIUDAAAAAA==&#10;" fillcolor="#f60" stroked="f" strokeweight="0" insetpen="t">
                  <v:shadow color="#ccc"/>
                  <o:lock v:ext="edit" shapetype="t"/>
                  <v:textbox inset="2.88pt,2.88pt,2.88pt,2.88pt"/>
                </v:rect>
                <v:rect id="Rectangle 253" o:spid="_x0000_s1028" style="position:absolute;left:452;top:569;width:5647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vQ8EA&#10;AADbAAAADwAAAGRycy9kb3ducmV2LnhtbESPzWrDMBCE74W8g9hAbo2cpjjBiRJCi6FX5+e+SBvb&#10;ibUykuq4b18VCjkOM/MNs92PthMD+dA6VrCYZyCItTMt1wrOp/J1DSJEZIOdY1LwQwH2u8nLFgvj&#10;HlzRcIy1SBAOBSpoYuwLKYNuyGKYu544eVfnLcYkfS2Nx0eC206+ZVkuLbacFhrs6aMhfT9+WwXu&#10;Vvpcv/Oow93m5cDV5XNZKTWbjocNiEhjfIb/219GwXoFf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kr0PBAAAA2wAAAA8AAAAAAAAAAAAAAAAAmAIAAGRycy9kb3du&#10;cmV2LnhtbFBLBQYAAAAABAAEAPUAAACGAwAAAAA=&#10;" fillcolor="#f60" stroked="f" strokeweight="0" insetpen="t">
                  <v:shadow color="#ccc"/>
                  <o:lock v:ext="edit" shapetype="t"/>
                  <v:textbox inset="2.88pt,2.88pt,2.88pt,2.88pt"/>
                </v:rect>
                <v:rect id="Rectangle 251" o:spid="_x0000_s1029" style="position:absolute;left:452;top:14766;width:5647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7Mb0A&#10;AADbAAAADwAAAGRycy9kb3ducmV2LnhtbERPy4rCMBTdC/5DuII7TWeUIh2jDA4Ft/WxvyTXtmNz&#10;U5JY699PFgMuD+e93Y+2EwP50DpW8LHMQBBrZ1quFVzO5WIDIkRkg51jUvCiAPvddLLFwrgnVzSc&#10;Yi1SCIcCFTQx9oWUQTdkMSxdT5y4m/MWY4K+lsbjM4XbTn5mWS4ttpwaGuzp0JC+nx5Wgfstfa7X&#10;POpwt3k5cHX9WVVKzWfj9xeISGN8i//dR6Ngk8amL+kHyN0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ns7Mb0AAADbAAAADwAAAAAAAAAAAAAAAACYAgAAZHJzL2Rvd25yZXYu&#10;eG1sUEsFBgAAAAAEAAQA9QAAAIIDAAAAAA==&#10;" fillcolor="#f60" stroked="f" strokeweight="0" insetpen="t">
                  <v:shadow color="#ccc"/>
                  <o:lock v:ext="edit" shapetype="t"/>
                  <v:textbox inset="2.88pt,2.88pt,2.88pt,2.88pt"/>
                </v:rect>
                <v:rect id="Rectangle 255" o:spid="_x0000_s1030" style="position:absolute;left:452;top:7950;width:366;height:7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eqsEA&#10;AADbAAAADwAAAGRycy9kb3ducmV2LnhtbESPzWrDMBCE74W8g9hAbo2cppjEiRJCi6FX5+e+SBvb&#10;ibUykuq4b18VCjkOM/MNs92PthMD+dA6VrCYZyCItTMt1wrOp/J1BSJEZIOdY1LwQwH2u8nLFgvj&#10;HlzRcIy1SBAOBSpoYuwLKYNuyGKYu544eVfnLcYkfS2Nx0eC206+ZVkuLbacFhrs6aMhfT9+WwXu&#10;Vvpcv/Oow93m5cDV5XNZKTWbjocNiEhjfIb/219GwWoNf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3nqrBAAAA2wAAAA8AAAAAAAAAAAAAAAAAmAIAAGRycy9kb3du&#10;cmV2LnhtbFBLBQYAAAAABAAEAPUAAACGAwAAAAA=&#10;" fillcolor="#f60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361315</wp:posOffset>
                </wp:positionV>
                <wp:extent cx="3657600" cy="9239885"/>
                <wp:effectExtent l="0" t="0" r="0" b="0"/>
                <wp:wrapNone/>
                <wp:docPr id="80" name="Group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9239885"/>
                          <a:chOff x="5985" y="569"/>
                          <a:chExt cx="5760" cy="14551"/>
                        </a:xfrm>
                      </wpg:grpSpPr>
                      <wps:wsp>
                        <wps:cNvPr id="81" name="Rectangle 25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5985" y="569"/>
                            <a:ext cx="5760" cy="105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2" name="Rectangle 25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9" y="569"/>
                            <a:ext cx="366" cy="764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3" name="Rectangle 25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5985" y="14766"/>
                            <a:ext cx="5760" cy="35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4" name="Rectangle 25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9" y="7950"/>
                            <a:ext cx="366" cy="7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256E4" id="Group 1911" o:spid="_x0000_s1026" style="position:absolute;margin-left:299.25pt;margin-top:28.45pt;width:4in;height:727.55pt;z-index:251619328;mso-position-horizontal-relative:page;mso-position-vertical-relative:page" coordorigin="5985,569" coordsize="5760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">
                <v:rect id="Rectangle 252" o:spid="_x0000_s1027" style="position:absolute;left:5985;top:569;width:5760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SrMAA&#10;AADbAAAADwAAAGRycy9kb3ducmV2LnhtbESPT4vCMBTE7wt+h/CEva2puhSpRhGXgtf65/5Inm21&#10;eSlJttZvv1lY2OMwM79hNrvRdmIgH1rHCuazDASxdqblWsHlXH6sQISIbLBzTApeFGC3nbxtsDDu&#10;yRUNp1iLBOFQoIImxr6QMuiGLIaZ64mTd3PeYkzS19J4fCa47eQiy3JpseW00GBPh4b04/RtFbh7&#10;6XP9yaMOD5uXA1fXr2Wl1Pt03K9BRBrjf/ivfTQKVnP4/ZJ+gN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GSrMAAAADbAAAADwAAAAAAAAAAAAAAAACYAgAAZHJzL2Rvd25y&#10;ZXYueG1sUEsFBgAAAAAEAAQA9QAAAIUDAAAAAA==&#10;" fillcolor="#f60" stroked="f" strokeweight="0" insetpen="t">
                  <v:shadow color="#ccc"/>
                  <o:lock v:ext="edit" shapetype="t"/>
                  <v:textbox inset="2.88pt,2.88pt,2.88pt,2.88pt"/>
                </v:rect>
                <v:rect id="Rectangle 256" o:spid="_x0000_s1028" style="position:absolute;left:11379;top:569;width:366;height:7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kmcEA&#10;AADbAAAADwAAAGRycy9kb3ducmV2LnhtbESPQYvCMBSE78L+h/AWvGlqD4tUYxFlF4/b6g94Ns+2&#10;tnkpTbZ2/fVGEDwOM/MNs05H04qBeldbVrCYRyCIC6trLhWcjt+zJQjnkTW2lknBPzlINx+TNSba&#10;3jijIfelCBB2CSqovO8SKV1RkUE3tx1x8C62N+iD7Eupe7wFuGllHEVf0mDNYaHCjnYVFU3+ZxQU&#10;8d3+RLnJmuvhfBnkPv/NbK3U9HPcrkB4Gv07/GoftIJlDM8v4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e5JnBAAAA2wAAAA8AAAAAAAAAAAAAAAAAmAIAAGRycy9kb3du&#10;cmV2LnhtbFBLBQYAAAAABAAEAPUAAACGAwAAAAA=&#10;" fillcolor="#4f81bd [3204]" stroked="f" strokeweight="0" insetpen="t">
                  <v:shadow color="#ccc"/>
                  <o:lock v:ext="edit" shapetype="t"/>
                  <v:textbox inset="2.88pt,2.88pt,2.88pt,2.88pt"/>
                </v:rect>
                <v:rect id="Rectangle 250" o:spid="_x0000_s1029" style="position:absolute;left:5985;top:14766;width:5760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pQMAA&#10;AADbAAAADwAAAGRycy9kb3ducmV2LnhtbESPQWvCQBSE70L/w/IKvenGKiGkriKWgNeovT92X5PU&#10;7Nuwu8b477uFgsdhZr5hNrvJ9mIkHzrHCpaLDASxdqbjRsHlXM0LECEiG+wdk4IHBdhtX2YbLI27&#10;c03jKTYiQTiUqKCNcSilDLoli2HhBuLkfTtvMSbpG2k83hPc9vI9y3JpseO00OJAh5b09XSzCtxP&#10;5XO95kmHq82rkeuvz1Wt1NvrtP8AEWmKz/B/+2gUFCv4+5J+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+pQMAAAADbAAAADwAAAAAAAAAAAAAAAACYAgAAZHJzL2Rvd25y&#10;ZXYueG1sUEsFBgAAAAAEAAQA9QAAAIUDAAAAAA==&#10;" fillcolor="#f60" stroked="f" strokeweight="0" insetpen="t">
                  <v:shadow color="#ccc"/>
                  <o:lock v:ext="edit" shapetype="t"/>
                  <v:textbox inset="2.88pt,2.88pt,2.88pt,2.88pt"/>
                </v:rect>
                <v:rect id="Rectangle 257" o:spid="_x0000_s1030" style="position:absolute;left:11379;top:7950;width:366;height:7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xNMAA&#10;AADbAAAADwAAAGRycy9kb3ducmV2LnhtbESPQYvCMBSE7wv+h/CEva2prhSpRhGl4LXq3h/J27ba&#10;vJQk1vrvNwsLexxm5htmsxttJwbyoXWsYD7LQBBrZ1quFVwv5ccKRIjIBjvHpOBFAXbbydsGC+Oe&#10;XNFwjrVIEA4FKmhi7Aspg27IYpi5njh5385bjEn6WhqPzwS3nVxkWS4ttpwWGuzp0JC+nx9WgbuV&#10;PtdLHnW427wcuPo6flZKvU/H/RpEpDH+h//aJ6NgtYTfL+kH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YxNMAAAADbAAAADwAAAAAAAAAAAAAAAACYAgAAZHJzL2Rvd25y&#10;ZXYueG1sUEsFBgAAAAAEAAQA9QAAAIUDAAAAAA==&#10;" fillcolor="#f60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1028700</wp:posOffset>
                </wp:positionV>
                <wp:extent cx="1498600" cy="304800"/>
                <wp:effectExtent l="0" t="0" r="0" b="0"/>
                <wp:wrapNone/>
                <wp:docPr id="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>
                            <w:pPr>
                              <w:pStyle w:val="VolumeandIssu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53pt;margin-top:81pt;width:118pt;height:24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" filled="f" stroked="f">
                <v:textbox style="mso-fit-shape-to-text:t" inset="0,0,0,0">
                  <w:txbxContent>
                    <w:p w:rsidR="00AB25DD" w:rsidRDefault="00AB25DD">
                      <w:pPr>
                        <w:pStyle w:val="VolumeandIssu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4928235</wp:posOffset>
                </wp:positionH>
                <wp:positionV relativeFrom="page">
                  <wp:posOffset>6911340</wp:posOffset>
                </wp:positionV>
                <wp:extent cx="2158365" cy="2286000"/>
                <wp:effectExtent l="3810" t="0" r="0" b="3810"/>
                <wp:wrapNone/>
                <wp:docPr id="7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28" type="#_x0000_t202" style="position:absolute;margin-left:388.05pt;margin-top:544.2pt;width:169.95pt;height:180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" filled="f" stroked="f">
                <v:textbox style="mso-fit-shape-to-text:t"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1028700</wp:posOffset>
                </wp:positionV>
                <wp:extent cx="4470400" cy="304800"/>
                <wp:effectExtent l="0" t="0" r="0" b="0"/>
                <wp:wrapNone/>
                <wp:docPr id="71" name="Text Box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Pr="00E724F9" w:rsidRDefault="00826913">
                            <w:pPr>
                              <w:pStyle w:val="VolumeandIssue"/>
                              <w:jc w:val="right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Bengt Sveder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7" o:spid="_x0000_s1029" type="#_x0000_t202" style="position:absolute;margin-left:198pt;margin-top:81pt;width:352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" filled="f" stroked="f">
                <v:textbox style="mso-fit-shape-to-text:t" inset="0,0,0,0">
                  <w:txbxContent>
                    <w:p w:rsidR="00AB25DD" w:rsidRPr="00E724F9" w:rsidRDefault="00826913">
                      <w:pPr>
                        <w:pStyle w:val="VolumeandIssue"/>
                        <w:jc w:val="right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Bengt Sveder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1631315</wp:posOffset>
                </wp:positionV>
                <wp:extent cx="1488440" cy="1796415"/>
                <wp:effectExtent l="0" t="2540" r="0" b="1270"/>
                <wp:wrapNone/>
                <wp:docPr id="69" name="Text Box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179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6" o:spid="_x0000_s1030" type="#_x0000_t202" style="position:absolute;margin-left:45pt;margin-top:128.45pt;width:117.2pt;height:141.45pt;z-index:251691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" stroked="f">
                <v:textbox style="mso-fit-shape-to-text:t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361315</wp:posOffset>
                </wp:positionV>
                <wp:extent cx="7171055" cy="9367520"/>
                <wp:effectExtent l="10795" t="8890" r="9525" b="5715"/>
                <wp:wrapNone/>
                <wp:docPr id="68" name="Rectangle 24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71055" cy="936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BE821" id="Rectangle 249" o:spid="_x0000_s1026" style="position:absolute;margin-left:22.6pt;margin-top:28.45pt;width:564.65pt;height:737.6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6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1" type="#_x0000_t202" style="position:absolute;margin-left:200pt;margin-top:24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6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2" type="#_x0000_t202" style="position:absolute;margin-left:199.2pt;margin-top:519.8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 w:rsidR="005B0DB2" w:rsidRPr="005B0DB2">
        <w:t xml:space="preserve"> </w:t>
      </w:r>
    </w:p>
    <w:p w:rsidR="005B0DB2" w:rsidRDefault="005B0DB2"/>
    <w:p w:rsidR="005B0DB2" w:rsidRDefault="005B0DB2"/>
    <w:p w:rsidR="005B0DB2" w:rsidRDefault="005B0DB2"/>
    <w:p w:rsidR="005B0DB2" w:rsidRDefault="005B0DB2"/>
    <w:p w:rsidR="005B0DB2" w:rsidRDefault="005B0DB2"/>
    <w:p w:rsidR="005B0DB2" w:rsidRDefault="003B1F13">
      <w:r w:rsidRPr="005B0DB2">
        <w:rPr>
          <w:noProof/>
          <w:lang w:val="sv-S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1237615</wp:posOffset>
            </wp:positionV>
            <wp:extent cx="1422400" cy="1120140"/>
            <wp:effectExtent l="0" t="0" r="6350" b="3810"/>
            <wp:wrapSquare wrapText="bothSides"/>
            <wp:docPr id="92" name="Bildobjekt 92" descr="http://www.parkinsonforbundet.se/uploads/file/Dokument%20och%20blanketter/Logo-Parkinson-PMS295_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parkinsonforbundet.se/uploads/file/Dokument%20och%20blanketter/Logo-Parkinson-PMS295_b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B18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1714500</wp:posOffset>
                </wp:positionV>
                <wp:extent cx="4561205" cy="294640"/>
                <wp:effectExtent l="0" t="0" r="10795" b="8255"/>
                <wp:wrapNone/>
                <wp:docPr id="7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0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Pr="00F65F49" w:rsidRDefault="007B0D81" w:rsidP="00691B18">
                            <w:pPr>
                              <w:pStyle w:val="Rubrik1"/>
                              <w:ind w:left="993"/>
                              <w:rPr>
                                <w:sz w:val="48"/>
                              </w:rPr>
                            </w:pPr>
                            <w:proofErr w:type="spellStart"/>
                            <w:r w:rsidRPr="00F65F49">
                              <w:rPr>
                                <w:sz w:val="48"/>
                              </w:rPr>
                              <w:t>Aktuellt</w:t>
                            </w:r>
                            <w:proofErr w:type="spellEnd"/>
                            <w:r w:rsidRPr="00F65F49">
                              <w:rPr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="005B0DB2" w:rsidRPr="00F65F49">
                              <w:rPr>
                                <w:sz w:val="48"/>
                              </w:rPr>
                              <w:t>hösten</w:t>
                            </w:r>
                            <w:proofErr w:type="spellEnd"/>
                            <w:r w:rsidR="005B0DB2" w:rsidRPr="00F65F49">
                              <w:rPr>
                                <w:sz w:val="48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236pt;margin-top:135pt;width:359.15pt;height:23.2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" filled="f" stroked="f">
                <v:textbox style="mso-fit-shape-to-text:t" inset="0,0,0,0">
                  <w:txbxContent>
                    <w:p w:rsidR="00AB25DD" w:rsidRPr="00F65F49" w:rsidRDefault="007B0D81" w:rsidP="00691B18">
                      <w:pPr>
                        <w:pStyle w:val="Rubrik1"/>
                        <w:ind w:left="993"/>
                        <w:rPr>
                          <w:sz w:val="48"/>
                        </w:rPr>
                      </w:pPr>
                      <w:proofErr w:type="spellStart"/>
                      <w:r w:rsidRPr="00F65F49">
                        <w:rPr>
                          <w:sz w:val="48"/>
                        </w:rPr>
                        <w:t>Aktuellt</w:t>
                      </w:r>
                      <w:proofErr w:type="spellEnd"/>
                      <w:r w:rsidRPr="00F65F49">
                        <w:rPr>
                          <w:sz w:val="48"/>
                        </w:rPr>
                        <w:t xml:space="preserve"> </w:t>
                      </w:r>
                      <w:proofErr w:type="spellStart"/>
                      <w:r w:rsidR="005B0DB2" w:rsidRPr="00F65F49">
                        <w:rPr>
                          <w:sz w:val="48"/>
                        </w:rPr>
                        <w:t>hösten</w:t>
                      </w:r>
                      <w:proofErr w:type="spellEnd"/>
                      <w:r w:rsidR="005B0DB2" w:rsidRPr="00F65F49">
                        <w:rPr>
                          <w:sz w:val="48"/>
                        </w:rPr>
                        <w:t xml:space="preserve">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5C05" w:rsidRPr="00955C05" w:rsidRDefault="00955C05" w:rsidP="00955C05">
      <w:pPr>
        <w:rPr>
          <w:noProof/>
          <w:lang w:val="sv-SE" w:eastAsia="sv-SE"/>
        </w:rPr>
      </w:pPr>
    </w:p>
    <w:p w:rsidR="00955C05" w:rsidRDefault="00955C05">
      <w:pPr>
        <w:rPr>
          <w:noProof/>
          <w:lang w:val="sv-SE" w:eastAsia="sv-SE"/>
        </w:rPr>
      </w:pPr>
    </w:p>
    <w:p w:rsidR="00955C05" w:rsidRDefault="003B1F13">
      <w:pPr>
        <w:rPr>
          <w:noProof/>
          <w:lang w:val="sv-SE" w:eastAsia="sv-SE"/>
        </w:rPr>
      </w:pP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margin">
                  <wp:posOffset>2528570</wp:posOffset>
                </wp:positionH>
                <wp:positionV relativeFrom="page">
                  <wp:posOffset>2276475</wp:posOffset>
                </wp:positionV>
                <wp:extent cx="2981325" cy="2466975"/>
                <wp:effectExtent l="0" t="0" r="9525" b="9525"/>
                <wp:wrapNone/>
                <wp:docPr id="7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:rsidR="007B0D81" w:rsidRDefault="007B0D81" w:rsidP="005B0DB2">
                            <w:pPr>
                              <w:pStyle w:val="BodyText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  <w:r w:rsidRPr="007B0D81"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 xml:space="preserve">Här är aktuell information </w:t>
                            </w:r>
                            <w:r w:rsidR="005B0DB2"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>från</w:t>
                            </w:r>
                            <w:r w:rsidRPr="007B0D81"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 xml:space="preserve"> Parkinson</w:t>
                            </w:r>
                            <w:r w:rsidR="00D971D0"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 xml:space="preserve">gruppen i </w:t>
                            </w:r>
                            <w:r w:rsidR="005B0DB2"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>Boden</w:t>
                            </w:r>
                            <w:r w:rsidRPr="007B0D81"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 xml:space="preserve">. </w:t>
                            </w:r>
                          </w:p>
                          <w:p w:rsidR="00880B2E" w:rsidRDefault="00880B2E" w:rsidP="003D0EC5">
                            <w:pPr>
                              <w:pStyle w:val="BodyText"/>
                              <w:tabs>
                                <w:tab w:val="left" w:pos="567"/>
                              </w:tabs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 xml:space="preserve">   </w:t>
                            </w:r>
                            <w:r w:rsidR="007B0D81"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 xml:space="preserve">På </w:t>
                            </w:r>
                            <w:r w:rsidR="00F65F49"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>Parkinsonföbundets webb</w:t>
                            </w:r>
                            <w:r w:rsidR="00691B18"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softHyphen/>
                            </w:r>
                            <w:r w:rsidR="00F65F49"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>pp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 xml:space="preserve">lats finns info om forskning, verksamhet m.m. </w:t>
                            </w:r>
                            <w:hyperlink r:id="rId10" w:history="1">
                              <w:r w:rsidRPr="005B0DB2">
                                <w:rPr>
                                  <w:rStyle w:val="Hyperlnk"/>
                                  <w:b/>
                                  <w:sz w:val="24"/>
                                  <w:szCs w:val="24"/>
                                  <w:lang w:val="nb-NO"/>
                                </w:rPr>
                                <w:t>www.parkinsonforbundet.se</w:t>
                              </w:r>
                            </w:hyperlink>
                          </w:p>
                          <w:p w:rsidR="005B0DB2" w:rsidRDefault="00D971D0">
                            <w:pPr>
                              <w:pStyle w:val="BodyText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 xml:space="preserve">   Där kan du </w:t>
                            </w:r>
                            <w:r w:rsidR="00691B18"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 xml:space="preserve">också 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>beställa upp</w:t>
                            </w:r>
                            <w:r w:rsidR="00691B18"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>vaktnings- och minnestelegram.</w:t>
                            </w:r>
                          </w:p>
                          <w:p w:rsidR="00D971D0" w:rsidRDefault="00D971D0">
                            <w:pPr>
                              <w:pStyle w:val="BodyText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>...Om du blir medlem, så ingår en kollektivförsäkring.</w:t>
                            </w:r>
                          </w:p>
                          <w:p w:rsidR="003D0EC5" w:rsidRDefault="003D0EC5">
                            <w:pPr>
                              <w:pStyle w:val="BodyText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  <w:t xml:space="preserve"> </w:t>
                            </w:r>
                          </w:p>
                          <w:p w:rsidR="00955C05" w:rsidRDefault="00955C05" w:rsidP="00955C05">
                            <w:pPr>
                              <w:pStyle w:val="BodyText"/>
                              <w:ind w:left="-1985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</w:p>
                          <w:p w:rsidR="00955C05" w:rsidRDefault="00955C05" w:rsidP="00955C05">
                            <w:pPr>
                              <w:pStyle w:val="BodyText"/>
                              <w:ind w:left="-1985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</w:p>
                          <w:p w:rsidR="00955C05" w:rsidRDefault="00955C05" w:rsidP="00955C05">
                            <w:pPr>
                              <w:pStyle w:val="BodyText"/>
                              <w:ind w:left="-1985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</w:p>
                          <w:p w:rsidR="00955C05" w:rsidRDefault="00955C05" w:rsidP="00955C05">
                            <w:pPr>
                              <w:pStyle w:val="BodyText"/>
                              <w:ind w:left="-1985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</w:p>
                          <w:p w:rsidR="00955C05" w:rsidRDefault="00955C05" w:rsidP="00955C05">
                            <w:pPr>
                              <w:pStyle w:val="BodyText"/>
                              <w:ind w:left="-1985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</w:p>
                          <w:p w:rsidR="00955C05" w:rsidRDefault="00955C05" w:rsidP="00955C05">
                            <w:pPr>
                              <w:pStyle w:val="BodyText"/>
                              <w:ind w:left="-1985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</w:p>
                          <w:p w:rsidR="00955C05" w:rsidRDefault="00955C05" w:rsidP="00955C05">
                            <w:pPr>
                              <w:pStyle w:val="BodyText"/>
                              <w:ind w:left="-1985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</w:p>
                          <w:p w:rsidR="00955C05" w:rsidRDefault="00955C05" w:rsidP="00955C05">
                            <w:pPr>
                              <w:pStyle w:val="BodyText"/>
                              <w:ind w:left="-1985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</w:p>
                          <w:p w:rsidR="00955C05" w:rsidRDefault="00955C05" w:rsidP="00955C05">
                            <w:pPr>
                              <w:pStyle w:val="BodyText"/>
                              <w:ind w:left="-1985"/>
                              <w:rPr>
                                <w:b/>
                                <w:sz w:val="28"/>
                                <w:szCs w:val="24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199.1pt;margin-top:179.25pt;width:234.75pt;height:194.25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" filled="f" stroked="f">
                <v:textbox style="mso-next-textbox:#Text Box 143" inset="0,0,0,0">
                  <w:txbxContent>
                    <w:p w:rsidR="007B0D81" w:rsidRDefault="007B0D81" w:rsidP="005B0DB2">
                      <w:pPr>
                        <w:pStyle w:val="BodyText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  <w:r w:rsidRPr="007B0D81">
                        <w:rPr>
                          <w:b/>
                          <w:sz w:val="28"/>
                          <w:szCs w:val="24"/>
                          <w:lang w:val="nb-NO"/>
                        </w:rPr>
                        <w:t xml:space="preserve">Här är aktuell information </w:t>
                      </w:r>
                      <w:r w:rsidR="005B0DB2">
                        <w:rPr>
                          <w:b/>
                          <w:sz w:val="28"/>
                          <w:szCs w:val="24"/>
                          <w:lang w:val="nb-NO"/>
                        </w:rPr>
                        <w:t>från</w:t>
                      </w:r>
                      <w:r w:rsidRPr="007B0D81">
                        <w:rPr>
                          <w:b/>
                          <w:sz w:val="28"/>
                          <w:szCs w:val="24"/>
                          <w:lang w:val="nb-NO"/>
                        </w:rPr>
                        <w:t xml:space="preserve"> Parkinson</w:t>
                      </w:r>
                      <w:r w:rsidR="00D971D0">
                        <w:rPr>
                          <w:b/>
                          <w:sz w:val="28"/>
                          <w:szCs w:val="24"/>
                          <w:lang w:val="nb-NO"/>
                        </w:rPr>
                        <w:t xml:space="preserve">gruppen i </w:t>
                      </w:r>
                      <w:r w:rsidR="005B0DB2">
                        <w:rPr>
                          <w:b/>
                          <w:sz w:val="28"/>
                          <w:szCs w:val="24"/>
                          <w:lang w:val="nb-NO"/>
                        </w:rPr>
                        <w:t>Boden</w:t>
                      </w:r>
                      <w:r w:rsidRPr="007B0D81">
                        <w:rPr>
                          <w:b/>
                          <w:sz w:val="28"/>
                          <w:szCs w:val="24"/>
                          <w:lang w:val="nb-NO"/>
                        </w:rPr>
                        <w:t xml:space="preserve">. </w:t>
                      </w:r>
                    </w:p>
                    <w:p w:rsidR="00880B2E" w:rsidRDefault="00880B2E" w:rsidP="003D0EC5">
                      <w:pPr>
                        <w:pStyle w:val="BodyText"/>
                        <w:tabs>
                          <w:tab w:val="left" w:pos="567"/>
                        </w:tabs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  <w:r>
                        <w:rPr>
                          <w:b/>
                          <w:sz w:val="28"/>
                          <w:szCs w:val="24"/>
                          <w:lang w:val="nb-NO"/>
                        </w:rPr>
                        <w:t xml:space="preserve">   </w:t>
                      </w:r>
                      <w:r w:rsidR="007B0D81">
                        <w:rPr>
                          <w:b/>
                          <w:sz w:val="28"/>
                          <w:szCs w:val="24"/>
                          <w:lang w:val="nb-NO"/>
                        </w:rPr>
                        <w:t xml:space="preserve">På </w:t>
                      </w:r>
                      <w:r w:rsidR="00F65F49">
                        <w:rPr>
                          <w:b/>
                          <w:sz w:val="28"/>
                          <w:szCs w:val="24"/>
                          <w:lang w:val="nb-NO"/>
                        </w:rPr>
                        <w:t>Parkinsonföbundets webb</w:t>
                      </w:r>
                      <w:r w:rsidR="00691B18">
                        <w:rPr>
                          <w:b/>
                          <w:sz w:val="28"/>
                          <w:szCs w:val="24"/>
                          <w:lang w:val="nb-NO"/>
                        </w:rPr>
                        <w:softHyphen/>
                      </w:r>
                      <w:r w:rsidR="00F65F49">
                        <w:rPr>
                          <w:b/>
                          <w:sz w:val="28"/>
                          <w:szCs w:val="24"/>
                          <w:lang w:val="nb-NO"/>
                        </w:rPr>
                        <w:t>pp</w:t>
                      </w:r>
                      <w:r>
                        <w:rPr>
                          <w:b/>
                          <w:sz w:val="28"/>
                          <w:szCs w:val="24"/>
                          <w:lang w:val="nb-NO"/>
                        </w:rPr>
                        <w:t xml:space="preserve">lats finns info om forskning, verksamhet m.m. </w:t>
                      </w:r>
                      <w:hyperlink r:id="rId11" w:history="1">
                        <w:r w:rsidRPr="005B0DB2">
                          <w:rPr>
                            <w:rStyle w:val="Hyperlnk"/>
                            <w:b/>
                            <w:sz w:val="24"/>
                            <w:szCs w:val="24"/>
                            <w:lang w:val="nb-NO"/>
                          </w:rPr>
                          <w:t>www.parkinsonforbundet.se</w:t>
                        </w:r>
                      </w:hyperlink>
                    </w:p>
                    <w:p w:rsidR="005B0DB2" w:rsidRDefault="00D971D0">
                      <w:pPr>
                        <w:pStyle w:val="BodyText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  <w:r>
                        <w:rPr>
                          <w:b/>
                          <w:sz w:val="28"/>
                          <w:szCs w:val="24"/>
                          <w:lang w:val="nb-NO"/>
                        </w:rPr>
                        <w:t xml:space="preserve">   Där kan du </w:t>
                      </w:r>
                      <w:r w:rsidR="00691B18">
                        <w:rPr>
                          <w:b/>
                          <w:sz w:val="28"/>
                          <w:szCs w:val="24"/>
                          <w:lang w:val="nb-NO"/>
                        </w:rPr>
                        <w:t xml:space="preserve">också </w:t>
                      </w:r>
                      <w:r>
                        <w:rPr>
                          <w:b/>
                          <w:sz w:val="28"/>
                          <w:szCs w:val="24"/>
                          <w:lang w:val="nb-NO"/>
                        </w:rPr>
                        <w:t>beställa upp</w:t>
                      </w:r>
                      <w:r w:rsidR="00691B18">
                        <w:rPr>
                          <w:b/>
                          <w:sz w:val="28"/>
                          <w:szCs w:val="24"/>
                          <w:lang w:val="nb-NO"/>
                        </w:rPr>
                        <w:softHyphen/>
                      </w:r>
                      <w:r>
                        <w:rPr>
                          <w:b/>
                          <w:sz w:val="28"/>
                          <w:szCs w:val="24"/>
                          <w:lang w:val="nb-NO"/>
                        </w:rPr>
                        <w:t>vaktnings- och minnestelegram.</w:t>
                      </w:r>
                    </w:p>
                    <w:p w:rsidR="00D971D0" w:rsidRDefault="00D971D0">
                      <w:pPr>
                        <w:pStyle w:val="BodyText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  <w:r>
                        <w:rPr>
                          <w:b/>
                          <w:sz w:val="28"/>
                          <w:szCs w:val="24"/>
                          <w:lang w:val="nb-NO"/>
                        </w:rPr>
                        <w:t>...Om du blir medlem, så ingår en kollektivförsäkring.</w:t>
                      </w:r>
                    </w:p>
                    <w:p w:rsidR="003D0EC5" w:rsidRDefault="003D0EC5">
                      <w:pPr>
                        <w:pStyle w:val="BodyText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  <w:r>
                        <w:rPr>
                          <w:b/>
                          <w:sz w:val="28"/>
                          <w:szCs w:val="24"/>
                          <w:lang w:val="nb-NO"/>
                        </w:rPr>
                        <w:t xml:space="preserve"> </w:t>
                      </w:r>
                    </w:p>
                    <w:p w:rsidR="00955C05" w:rsidRDefault="00955C05" w:rsidP="00955C05">
                      <w:pPr>
                        <w:pStyle w:val="BodyText"/>
                        <w:ind w:left="-1985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</w:p>
                    <w:p w:rsidR="00955C05" w:rsidRDefault="00955C05" w:rsidP="00955C05">
                      <w:pPr>
                        <w:pStyle w:val="BodyText"/>
                        <w:ind w:left="-1985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</w:p>
                    <w:p w:rsidR="00955C05" w:rsidRDefault="00955C05" w:rsidP="00955C05">
                      <w:pPr>
                        <w:pStyle w:val="BodyText"/>
                        <w:ind w:left="-1985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</w:p>
                    <w:p w:rsidR="00955C05" w:rsidRDefault="00955C05" w:rsidP="00955C05">
                      <w:pPr>
                        <w:pStyle w:val="BodyText"/>
                        <w:ind w:left="-1985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</w:p>
                    <w:p w:rsidR="00955C05" w:rsidRDefault="00955C05" w:rsidP="00955C05">
                      <w:pPr>
                        <w:pStyle w:val="BodyText"/>
                        <w:ind w:left="-1985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</w:p>
                    <w:p w:rsidR="00955C05" w:rsidRDefault="00955C05" w:rsidP="00955C05">
                      <w:pPr>
                        <w:pStyle w:val="BodyText"/>
                        <w:ind w:left="-1985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</w:p>
                    <w:p w:rsidR="00955C05" w:rsidRDefault="00955C05" w:rsidP="00955C05">
                      <w:pPr>
                        <w:pStyle w:val="BodyText"/>
                        <w:ind w:left="-1985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</w:p>
                    <w:p w:rsidR="00955C05" w:rsidRDefault="00955C05" w:rsidP="00955C05">
                      <w:pPr>
                        <w:pStyle w:val="BodyText"/>
                        <w:ind w:left="-1985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</w:p>
                    <w:p w:rsidR="00955C05" w:rsidRDefault="00955C05" w:rsidP="00955C05">
                      <w:pPr>
                        <w:pStyle w:val="BodyText"/>
                        <w:ind w:left="-1985"/>
                        <w:rPr>
                          <w:b/>
                          <w:sz w:val="28"/>
                          <w:szCs w:val="24"/>
                          <w:lang w:val="nb-N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955C05" w:rsidRDefault="00955C05">
      <w:pPr>
        <w:rPr>
          <w:noProof/>
          <w:lang w:val="sv-SE" w:eastAsia="sv-SE"/>
        </w:rPr>
      </w:pPr>
    </w:p>
    <w:p w:rsidR="00955C05" w:rsidRDefault="00955C05">
      <w:pPr>
        <w:rPr>
          <w:noProof/>
          <w:lang w:val="sv-SE" w:eastAsia="sv-SE"/>
        </w:rPr>
      </w:pPr>
    </w:p>
    <w:p w:rsidR="00955C05" w:rsidRDefault="00955C05">
      <w:pPr>
        <w:rPr>
          <w:noProof/>
          <w:lang w:val="sv-SE" w:eastAsia="sv-SE"/>
        </w:rPr>
      </w:pPr>
    </w:p>
    <w:p w:rsidR="00955C05" w:rsidRDefault="00955C05">
      <w:pPr>
        <w:rPr>
          <w:noProof/>
          <w:lang w:val="sv-SE" w:eastAsia="sv-SE"/>
        </w:rPr>
      </w:pPr>
    </w:p>
    <w:p w:rsidR="00955C05" w:rsidRDefault="00955C05">
      <w:pPr>
        <w:rPr>
          <w:noProof/>
          <w:lang w:val="sv-SE" w:eastAsia="sv-SE"/>
        </w:rPr>
      </w:pPr>
    </w:p>
    <w:p w:rsidR="00955C05" w:rsidRDefault="00955C05">
      <w:pPr>
        <w:rPr>
          <w:noProof/>
          <w:lang w:val="sv-SE" w:eastAsia="sv-SE"/>
        </w:rPr>
      </w:pPr>
    </w:p>
    <w:p w:rsidR="00955C05" w:rsidRDefault="00955C05">
      <w:pPr>
        <w:rPr>
          <w:noProof/>
          <w:lang w:val="sv-SE" w:eastAsia="sv-SE"/>
        </w:rPr>
      </w:pPr>
    </w:p>
    <w:p w:rsidR="00955C05" w:rsidRDefault="003B1F13">
      <w:pPr>
        <w:rPr>
          <w:noProof/>
          <w:lang w:val="sv-SE" w:eastAsia="sv-SE"/>
        </w:rPr>
      </w:pP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3657600</wp:posOffset>
                </wp:positionV>
                <wp:extent cx="2260600" cy="4596765"/>
                <wp:effectExtent l="0" t="0" r="6350" b="0"/>
                <wp:wrapSquare wrapText="bothSides"/>
                <wp:docPr id="7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459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0DB2" w:rsidRDefault="005B0DB2">
                            <w:pPr>
                              <w:pStyle w:val="TOCText"/>
                              <w:rPr>
                                <w:b/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nb-NO"/>
                              </w:rPr>
                              <w:t xml:space="preserve">KONTAKTPERSONER I BODEN: </w:t>
                            </w:r>
                          </w:p>
                          <w:p w:rsidR="007B0D81" w:rsidRDefault="007B0D81">
                            <w:pPr>
                              <w:pStyle w:val="TOCText"/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nb-NO"/>
                              </w:rPr>
                              <w:t>Beng</w:t>
                            </w:r>
                            <w:r w:rsidRPr="007B0D81">
                              <w:rPr>
                                <w:b/>
                                <w:sz w:val="24"/>
                                <w:szCs w:val="24"/>
                                <w:lang w:val="nb-NO"/>
                              </w:rPr>
                              <w:t xml:space="preserve">t Sveder </w:t>
                            </w:r>
                          </w:p>
                          <w:p w:rsidR="00AB25DD" w:rsidRDefault="007B0D81">
                            <w:pPr>
                              <w:pStyle w:val="TOCText"/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  <w:r w:rsidRPr="007B0D81">
                              <w:rPr>
                                <w:sz w:val="24"/>
                                <w:szCs w:val="24"/>
                                <w:lang w:val="nb-NO"/>
                              </w:rPr>
                              <w:t xml:space="preserve">072-5289510 </w:t>
                            </w:r>
                            <w:hyperlink r:id="rId12" w:history="1">
                              <w:r w:rsidR="005B0DB2" w:rsidRPr="005071D6">
                                <w:rPr>
                                  <w:rStyle w:val="Hyperlnk"/>
                                  <w:sz w:val="24"/>
                                  <w:szCs w:val="24"/>
                                  <w:lang w:val="nb-NO"/>
                                </w:rPr>
                                <w:t>bengt.sveder@gmail.com</w:t>
                              </w:r>
                            </w:hyperlink>
                          </w:p>
                          <w:p w:rsidR="005B0DB2" w:rsidRPr="007B0D81" w:rsidRDefault="005B0DB2">
                            <w:pPr>
                              <w:pStyle w:val="TOCText"/>
                              <w:rPr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:rsidR="00AB25DD" w:rsidRPr="005B0DB2" w:rsidRDefault="005B0DB2" w:rsidP="005B0DB2">
                            <w:pPr>
                              <w:pStyle w:val="TOC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0DB2">
                              <w:rPr>
                                <w:b/>
                                <w:sz w:val="24"/>
                                <w:szCs w:val="24"/>
                              </w:rPr>
                              <w:t>Evy</w:t>
                            </w:r>
                            <w:proofErr w:type="spellEnd"/>
                            <w:r w:rsidRPr="005B0DB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B0DB2">
                              <w:rPr>
                                <w:b/>
                                <w:sz w:val="24"/>
                                <w:szCs w:val="24"/>
                              </w:rPr>
                              <w:t>Nordlander</w:t>
                            </w:r>
                            <w:proofErr w:type="spellEnd"/>
                          </w:p>
                          <w:p w:rsidR="005B0DB2" w:rsidRDefault="005B0DB2" w:rsidP="002656F5">
                            <w:pPr>
                              <w:pStyle w:val="TOCTex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070-559 57 51</w:t>
                            </w:r>
                          </w:p>
                          <w:p w:rsidR="005B0DB2" w:rsidRDefault="004540A4" w:rsidP="005B0DB2">
                            <w:pPr>
                              <w:pStyle w:val="TOCText"/>
                              <w:rPr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5B0DB2" w:rsidRPr="005071D6">
                                <w:rPr>
                                  <w:rStyle w:val="Hyperlnk"/>
                                  <w:sz w:val="24"/>
                                  <w:szCs w:val="24"/>
                                </w:rPr>
                                <w:t>evynordlander157@msn.com</w:t>
                              </w:r>
                            </w:hyperlink>
                            <w:r w:rsidR="005B0DB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B0DB2" w:rsidRPr="007B0D81" w:rsidRDefault="005B0DB2" w:rsidP="005B0DB2">
                            <w:pPr>
                              <w:pStyle w:val="TOC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B25DD" w:rsidRDefault="005B0DB2">
                            <w:pPr>
                              <w:pStyle w:val="TOC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Gun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Pettersson</w:t>
                            </w:r>
                            <w:proofErr w:type="spellEnd"/>
                          </w:p>
                          <w:p w:rsidR="005B0DB2" w:rsidRDefault="005B0DB2">
                            <w:pPr>
                              <w:pStyle w:val="TOCTex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070-568 01 55</w:t>
                            </w:r>
                          </w:p>
                          <w:p w:rsidR="005B0DB2" w:rsidRPr="005B0DB2" w:rsidRDefault="005B0DB2">
                            <w:pPr>
                              <w:pStyle w:val="TOCTex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gun.pettersson50@gmail.com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margin-left:69pt;margin-top:4in;width:178pt;height:361.9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" filled="f" stroked="f">
                <v:textbox style="mso-fit-shape-to-text:t" inset="0,0,0,0">
                  <w:txbxContent>
                    <w:p w:rsidR="005B0DB2" w:rsidRDefault="005B0DB2">
                      <w:pPr>
                        <w:pStyle w:val="TOCText"/>
                        <w:rPr>
                          <w:b/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nb-NO"/>
                        </w:rPr>
                        <w:t xml:space="preserve">KONTAKTPERSONER I BODEN: </w:t>
                      </w:r>
                    </w:p>
                    <w:p w:rsidR="007B0D81" w:rsidRDefault="007B0D81">
                      <w:pPr>
                        <w:pStyle w:val="TOCText"/>
                        <w:rPr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nb-NO"/>
                        </w:rPr>
                        <w:t>Beng</w:t>
                      </w:r>
                      <w:r w:rsidRPr="007B0D81">
                        <w:rPr>
                          <w:b/>
                          <w:sz w:val="24"/>
                          <w:szCs w:val="24"/>
                          <w:lang w:val="nb-NO"/>
                        </w:rPr>
                        <w:t xml:space="preserve">t Sveder </w:t>
                      </w:r>
                    </w:p>
                    <w:p w:rsidR="00AB25DD" w:rsidRDefault="007B0D81">
                      <w:pPr>
                        <w:pStyle w:val="TOCText"/>
                        <w:rPr>
                          <w:sz w:val="24"/>
                          <w:szCs w:val="24"/>
                          <w:lang w:val="nb-NO"/>
                        </w:rPr>
                      </w:pPr>
                      <w:r w:rsidRPr="007B0D81">
                        <w:rPr>
                          <w:sz w:val="24"/>
                          <w:szCs w:val="24"/>
                          <w:lang w:val="nb-NO"/>
                        </w:rPr>
                        <w:t xml:space="preserve">072-5289510 </w:t>
                      </w:r>
                      <w:hyperlink r:id="rId14" w:history="1">
                        <w:r w:rsidR="005B0DB2" w:rsidRPr="005071D6">
                          <w:rPr>
                            <w:rStyle w:val="Hyperlnk"/>
                            <w:sz w:val="24"/>
                            <w:szCs w:val="24"/>
                            <w:lang w:val="nb-NO"/>
                          </w:rPr>
                          <w:t>bengt.sveder@gmail.com</w:t>
                        </w:r>
                      </w:hyperlink>
                    </w:p>
                    <w:p w:rsidR="005B0DB2" w:rsidRPr="007B0D81" w:rsidRDefault="005B0DB2">
                      <w:pPr>
                        <w:pStyle w:val="TOCText"/>
                        <w:rPr>
                          <w:sz w:val="24"/>
                          <w:szCs w:val="24"/>
                          <w:lang w:val="nb-NO"/>
                        </w:rPr>
                      </w:pPr>
                    </w:p>
                    <w:p w:rsidR="00AB25DD" w:rsidRPr="005B0DB2" w:rsidRDefault="005B0DB2" w:rsidP="005B0DB2">
                      <w:pPr>
                        <w:pStyle w:val="TOCText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5B0DB2">
                        <w:rPr>
                          <w:b/>
                          <w:sz w:val="24"/>
                          <w:szCs w:val="24"/>
                        </w:rPr>
                        <w:t>Evy</w:t>
                      </w:r>
                      <w:proofErr w:type="spellEnd"/>
                      <w:r w:rsidRPr="005B0DB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B0DB2">
                        <w:rPr>
                          <w:b/>
                          <w:sz w:val="24"/>
                          <w:szCs w:val="24"/>
                        </w:rPr>
                        <w:t>Nordlander</w:t>
                      </w:r>
                      <w:proofErr w:type="spellEnd"/>
                    </w:p>
                    <w:p w:rsidR="005B0DB2" w:rsidRDefault="005B0DB2" w:rsidP="002656F5">
                      <w:pPr>
                        <w:pStyle w:val="TOCTex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070-559 57 51</w:t>
                      </w:r>
                    </w:p>
                    <w:p w:rsidR="005B0DB2" w:rsidRDefault="004540A4" w:rsidP="005B0DB2">
                      <w:pPr>
                        <w:pStyle w:val="TOCText"/>
                        <w:rPr>
                          <w:sz w:val="24"/>
                          <w:szCs w:val="24"/>
                        </w:rPr>
                      </w:pPr>
                      <w:hyperlink r:id="rId15" w:history="1">
                        <w:r w:rsidR="005B0DB2" w:rsidRPr="005071D6">
                          <w:rPr>
                            <w:rStyle w:val="Hyperlnk"/>
                            <w:sz w:val="24"/>
                            <w:szCs w:val="24"/>
                          </w:rPr>
                          <w:t>evynordlander157@msn.com</w:t>
                        </w:r>
                      </w:hyperlink>
                      <w:r w:rsidR="005B0DB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5B0DB2" w:rsidRPr="007B0D81" w:rsidRDefault="005B0DB2" w:rsidP="005B0DB2">
                      <w:pPr>
                        <w:pStyle w:val="TOCText"/>
                        <w:rPr>
                          <w:sz w:val="24"/>
                          <w:szCs w:val="24"/>
                        </w:rPr>
                      </w:pPr>
                    </w:p>
                    <w:p w:rsidR="00AB25DD" w:rsidRDefault="005B0DB2">
                      <w:pPr>
                        <w:pStyle w:val="TOC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Gun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Pettersson</w:t>
                      </w:r>
                      <w:proofErr w:type="spellEnd"/>
                    </w:p>
                    <w:p w:rsidR="005B0DB2" w:rsidRDefault="005B0DB2">
                      <w:pPr>
                        <w:pStyle w:val="TOCTex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070-568 01 55</w:t>
                      </w:r>
                    </w:p>
                    <w:p w:rsidR="005B0DB2" w:rsidRPr="005B0DB2" w:rsidRDefault="005B0DB2">
                      <w:pPr>
                        <w:pStyle w:val="TOCTex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gun.pettersson50@gmail.com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B1F13" w:rsidRDefault="003B1F13" w:rsidP="005D26D4">
      <w:pPr>
        <w:rPr>
          <w:noProof/>
          <w:lang w:val="sv-SE" w:eastAsia="sv-SE"/>
        </w:rPr>
      </w:pPr>
    </w:p>
    <w:p w:rsidR="003B1F13" w:rsidRDefault="003B1F13" w:rsidP="005D26D4">
      <w:pPr>
        <w:rPr>
          <w:noProof/>
          <w:lang w:val="sv-SE" w:eastAsia="sv-SE"/>
        </w:rPr>
      </w:pPr>
    </w:p>
    <w:p w:rsidR="005D26D4" w:rsidRDefault="003940E0" w:rsidP="005D26D4">
      <w:pPr>
        <w:rPr>
          <w:b/>
          <w:sz w:val="40"/>
          <w:szCs w:val="40"/>
        </w:rPr>
      </w:pPr>
      <w:r w:rsidRPr="003940E0">
        <w:rPr>
          <w:b/>
          <w:noProof/>
          <w:sz w:val="40"/>
          <w:szCs w:val="40"/>
          <w:lang w:val="sv-S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4545330</wp:posOffset>
            </wp:positionV>
            <wp:extent cx="977900" cy="312420"/>
            <wp:effectExtent l="0" t="0" r="0" b="0"/>
            <wp:wrapSquare wrapText="bothSides"/>
            <wp:docPr id="104" name="Bildobjekt 104" descr="http://media.funktionsrattnorrbotten.se/2018/09/fr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ia.funktionsrattnorrbotten.se/2018/09/fr_2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F13" w:rsidRPr="005B0DB2">
        <w:rPr>
          <w:b/>
          <w:bCs/>
          <w:noProof/>
          <w:lang w:val="sv-S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3528695</wp:posOffset>
            </wp:positionV>
            <wp:extent cx="1758950" cy="1371600"/>
            <wp:effectExtent l="19050" t="19050" r="12700" b="19050"/>
            <wp:wrapSquare wrapText="bothSides"/>
            <wp:docPr id="91" name="Bildobjekt 91" descr="http://www.parkinsonforbundet.se/uploads/image/Illustrationer/Banners/Banner_Bli_medlem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rkinsonforbundet.se/uploads/image/Illustrationer/Banners/Banner_Bli_medlem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F1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3816985</wp:posOffset>
                </wp:positionH>
                <wp:positionV relativeFrom="page">
                  <wp:posOffset>6892290</wp:posOffset>
                </wp:positionV>
                <wp:extent cx="2323465" cy="2286000"/>
                <wp:effectExtent l="0" t="0" r="635" b="0"/>
                <wp:wrapNone/>
                <wp:docPr id="7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:rsidR="00AB25DD" w:rsidRDefault="005B0DB2" w:rsidP="005B0DB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Att det finns tre bassängplatser onsdagkväll</w:t>
                            </w:r>
                            <w:r w:rsidR="003B1F13">
                              <w:rPr>
                                <w:lang w:val="nb-NO"/>
                              </w:rPr>
                              <w:t>ar</w:t>
                            </w:r>
                            <w:r>
                              <w:rPr>
                                <w:lang w:val="nb-NO"/>
                              </w:rPr>
                              <w:t xml:space="preserve"> på Erikslubds varmbassäng. Evy Nordlander vet mer: 070-559 57 51</w:t>
                            </w:r>
                          </w:p>
                          <w:p w:rsidR="005B0DB2" w:rsidRDefault="005B0DB2" w:rsidP="005B0DB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På </w:t>
                            </w:r>
                            <w:hyperlink r:id="rId19" w:history="1">
                              <w:r w:rsidRPr="005071D6">
                                <w:rPr>
                                  <w:rStyle w:val="Hyperlnk"/>
                                  <w:lang w:val="nb-NO"/>
                                </w:rPr>
                                <w:t>www.parkinsonforbundet.se</w:t>
                              </w:r>
                            </w:hyperlink>
                            <w:r>
                              <w:rPr>
                                <w:lang w:val="nb-NO"/>
                              </w:rPr>
                              <w:t xml:space="preserve"> finns info om hur man blir </w:t>
                            </w:r>
                            <w:r w:rsidRPr="003B1F13">
                              <w:rPr>
                                <w:b/>
                                <w:lang w:val="nb-NO"/>
                              </w:rPr>
                              <w:t>medlem</w:t>
                            </w:r>
                            <w:r>
                              <w:rPr>
                                <w:lang w:val="nb-NO"/>
                              </w:rPr>
                              <w:t>, anhörigmedlem eller stödmedlem</w:t>
                            </w:r>
                          </w:p>
                          <w:p w:rsidR="00D971D0" w:rsidRPr="00E724F9" w:rsidRDefault="00D971D0" w:rsidP="005B0DB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Parkinsonförening en är en av cirka 40 medlemsotganisationer i </w:t>
                            </w:r>
                            <w:r w:rsidRPr="003B1F13">
                              <w:rPr>
                                <w:b/>
                                <w:lang w:val="nb-NO"/>
                              </w:rPr>
                              <w:t>Funktionsrätt Norrbotten</w:t>
                            </w:r>
                            <w:r w:rsidR="003B1F13">
                              <w:rPr>
                                <w:lang w:val="nb-NO"/>
                              </w:rPr>
                              <w:t xml:space="preserve"> (för detta HSO). Bl.a. regionala bidrag förmedlas den vägen.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300.55pt;margin-top:542.7pt;width:182.95pt;height:180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" filled="f" stroked="f">
                <v:textbox style="mso-next-textbox:#Text Box 147;mso-fit-shape-to-text:t" inset="0,0,0,0">
                  <w:txbxContent>
                    <w:p w:rsidR="00AB25DD" w:rsidRDefault="005B0DB2" w:rsidP="005B0DB2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Att det finns tre bassängplatser onsdagkväll</w:t>
                      </w:r>
                      <w:r w:rsidR="003B1F13">
                        <w:rPr>
                          <w:lang w:val="nb-NO"/>
                        </w:rPr>
                        <w:t>ar</w:t>
                      </w:r>
                      <w:r>
                        <w:rPr>
                          <w:lang w:val="nb-NO"/>
                        </w:rPr>
                        <w:t xml:space="preserve"> på Erikslubds varmbassäng. Evy Nordlander vet mer: 070-559 57 51</w:t>
                      </w:r>
                    </w:p>
                    <w:p w:rsidR="005B0DB2" w:rsidRDefault="005B0DB2" w:rsidP="005B0DB2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På </w:t>
                      </w:r>
                      <w:hyperlink r:id="rId20" w:history="1">
                        <w:r w:rsidRPr="005071D6">
                          <w:rPr>
                            <w:rStyle w:val="Hyperlnk"/>
                            <w:lang w:val="nb-NO"/>
                          </w:rPr>
                          <w:t>www.parkinsonforbundet.se</w:t>
                        </w:r>
                      </w:hyperlink>
                      <w:r>
                        <w:rPr>
                          <w:lang w:val="nb-NO"/>
                        </w:rPr>
                        <w:t xml:space="preserve"> finns info om hur man blir </w:t>
                      </w:r>
                      <w:r w:rsidRPr="003B1F13">
                        <w:rPr>
                          <w:b/>
                          <w:lang w:val="nb-NO"/>
                        </w:rPr>
                        <w:t>medlem</w:t>
                      </w:r>
                      <w:r>
                        <w:rPr>
                          <w:lang w:val="nb-NO"/>
                        </w:rPr>
                        <w:t>, anhörigmedlem eller stödmedlem</w:t>
                      </w:r>
                    </w:p>
                    <w:p w:rsidR="00D971D0" w:rsidRPr="00E724F9" w:rsidRDefault="00D971D0" w:rsidP="005B0DB2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Parkinsonförening en är en av cirka 40 medlemsotganisationer i </w:t>
                      </w:r>
                      <w:r w:rsidRPr="003B1F13">
                        <w:rPr>
                          <w:b/>
                          <w:lang w:val="nb-NO"/>
                        </w:rPr>
                        <w:t>Funktionsrätt Norrbotten</w:t>
                      </w:r>
                      <w:r w:rsidR="003B1F13">
                        <w:rPr>
                          <w:lang w:val="nb-NO"/>
                        </w:rPr>
                        <w:t xml:space="preserve"> (för detta HSO). Bl.a. regionala bidrag förmedlas den vägen.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1F1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6595745</wp:posOffset>
                </wp:positionV>
                <wp:extent cx="2552700" cy="2212340"/>
                <wp:effectExtent l="0" t="0" r="0" b="0"/>
                <wp:wrapNone/>
                <wp:docPr id="70" name="Text 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212340"/>
                        </a:xfrm>
                        <a:prstGeom prst="rect">
                          <a:avLst/>
                        </a:prstGeom>
                        <a:solidFill>
                          <a:srgbClr val="D7F7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>
                            <w:pPr>
                              <w:pStyle w:val="Rubrik2"/>
                              <w:spacing w:after="240"/>
                              <w:jc w:val="center"/>
                            </w:pPr>
                            <w:proofErr w:type="spellStart"/>
                            <w:r>
                              <w:t>Kommande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evenemang</w:t>
                            </w:r>
                            <w:proofErr w:type="spellEnd"/>
                          </w:p>
                          <w:p w:rsidR="00AB25DD" w:rsidRDefault="005B0DB2">
                            <w:pPr>
                              <w:pStyle w:val="Lista"/>
                            </w:pPr>
                            <w:r>
                              <w:t xml:space="preserve">25 </w:t>
                            </w:r>
                            <w:proofErr w:type="spellStart"/>
                            <w:r>
                              <w:t>okt</w:t>
                            </w:r>
                            <w:proofErr w:type="spellEnd"/>
                            <w:r>
                              <w:t xml:space="preserve"> 2018 </w:t>
                            </w:r>
                            <w:proofErr w:type="spellStart"/>
                            <w:r w:rsidRPr="005B0DB2">
                              <w:rPr>
                                <w:b/>
                              </w:rPr>
                              <w:t>Månadsträff</w:t>
                            </w:r>
                            <w:proofErr w:type="spellEnd"/>
                            <w:r>
                              <w:t xml:space="preserve"> 13.00</w:t>
                            </w:r>
                          </w:p>
                          <w:p w:rsidR="005B0DB2" w:rsidRDefault="005B0DB2">
                            <w:pPr>
                              <w:pStyle w:val="Lista"/>
                            </w:pPr>
                            <w:r>
                              <w:t xml:space="preserve">29 </w:t>
                            </w:r>
                            <w:proofErr w:type="spellStart"/>
                            <w:r>
                              <w:t>nov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5B0DB2">
                              <w:rPr>
                                <w:b/>
                              </w:rPr>
                              <w:t>Utflykt</w:t>
                            </w:r>
                            <w:proofErr w:type="spellEnd"/>
                            <w:r>
                              <w:t xml:space="preserve"> till </w:t>
                            </w:r>
                            <w:proofErr w:type="spellStart"/>
                            <w:r>
                              <w:t>Matteuskyrkan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0" o:spid="_x0000_s1037" type="#_x0000_t202" style="position:absolute;margin-left:64pt;margin-top:519.35pt;width:201pt;height:174.2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" fillcolor="#d7f7ff" stroked="f">
                <v:textbox style="mso-fit-shape-to-text:t">
                  <w:txbxContent>
                    <w:p w:rsidR="00AB25DD" w:rsidRDefault="00AB25DD">
                      <w:pPr>
                        <w:pStyle w:val="Rubrik2"/>
                        <w:spacing w:after="240"/>
                        <w:jc w:val="center"/>
                      </w:pPr>
                      <w:proofErr w:type="spellStart"/>
                      <w:r>
                        <w:t>Kommande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evenemang</w:t>
                      </w:r>
                      <w:proofErr w:type="spellEnd"/>
                    </w:p>
                    <w:p w:rsidR="00AB25DD" w:rsidRDefault="005B0DB2">
                      <w:pPr>
                        <w:pStyle w:val="Lista"/>
                      </w:pPr>
                      <w:r>
                        <w:t xml:space="preserve">25 </w:t>
                      </w:r>
                      <w:proofErr w:type="spellStart"/>
                      <w:r>
                        <w:t>okt</w:t>
                      </w:r>
                      <w:proofErr w:type="spellEnd"/>
                      <w:r>
                        <w:t xml:space="preserve"> 2018 </w:t>
                      </w:r>
                      <w:proofErr w:type="spellStart"/>
                      <w:r w:rsidRPr="005B0DB2">
                        <w:rPr>
                          <w:b/>
                        </w:rPr>
                        <w:t>Månadsträff</w:t>
                      </w:r>
                      <w:proofErr w:type="spellEnd"/>
                      <w:r>
                        <w:t xml:space="preserve"> 13.00</w:t>
                      </w:r>
                    </w:p>
                    <w:p w:rsidR="005B0DB2" w:rsidRDefault="005B0DB2">
                      <w:pPr>
                        <w:pStyle w:val="Lista"/>
                      </w:pPr>
                      <w:r>
                        <w:t xml:space="preserve">29 </w:t>
                      </w:r>
                      <w:proofErr w:type="spellStart"/>
                      <w:r>
                        <w:t>nov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5B0DB2">
                        <w:rPr>
                          <w:b/>
                        </w:rPr>
                        <w:t>Utflykt</w:t>
                      </w:r>
                      <w:proofErr w:type="spellEnd"/>
                      <w:r>
                        <w:t xml:space="preserve"> till </w:t>
                      </w:r>
                      <w:proofErr w:type="spellStart"/>
                      <w:r>
                        <w:t>Matteuskyrkan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56F5">
        <w:rPr>
          <w:noProof/>
          <w:lang w:val="sv-SE" w:eastAsia="sv-S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673735</wp:posOffset>
            </wp:positionV>
            <wp:extent cx="2324100" cy="1699260"/>
            <wp:effectExtent l="0" t="0" r="0" b="0"/>
            <wp:wrapSquare wrapText="bothSides"/>
            <wp:docPr id="95" name="Bildobjekt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arkinsonlinje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1D0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4905375</wp:posOffset>
                </wp:positionH>
                <wp:positionV relativeFrom="margin">
                  <wp:posOffset>3152775</wp:posOffset>
                </wp:positionV>
                <wp:extent cx="2225040" cy="2409825"/>
                <wp:effectExtent l="0" t="0" r="3810" b="9525"/>
                <wp:wrapNone/>
                <wp:docPr id="7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9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8" type="#_x0000_t202" style="position:absolute;margin-left:386.25pt;margin-top:248.25pt;width:175.2pt;height:189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" filled="f" stroked="f">
                <v:textbox inset="0,0,0,0">
                  <w:txbxContent/>
                </v:textbox>
                <w10:wrap anchorx="page" anchory="margin"/>
              </v:shape>
            </w:pict>
          </mc:Fallback>
        </mc:AlternateContent>
      </w:r>
      <w:r w:rsidR="005B0DB2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3990975</wp:posOffset>
                </wp:positionH>
                <wp:positionV relativeFrom="page">
                  <wp:posOffset>6534150</wp:posOffset>
                </wp:positionV>
                <wp:extent cx="3257550" cy="236220"/>
                <wp:effectExtent l="0" t="0" r="0" b="11430"/>
                <wp:wrapNone/>
                <wp:docPr id="7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5B0DB2">
                            <w:pPr>
                              <w:pStyle w:val="Rubrik2"/>
                            </w:pPr>
                            <w:proofErr w:type="spellStart"/>
                            <w:r>
                              <w:t>Visste</w:t>
                            </w:r>
                            <w:proofErr w:type="spellEnd"/>
                            <w:r>
                              <w:t xml:space="preserve"> du</w:t>
                            </w:r>
                            <w:r w:rsidR="003D0EC5">
                              <w:t xml:space="preserve"> </w:t>
                            </w:r>
                            <w:proofErr w:type="spellStart"/>
                            <w:r w:rsidR="003D0EC5">
                              <w:t>att</w:t>
                            </w:r>
                            <w:proofErr w:type="spellEnd"/>
                            <w:r w:rsidR="003D0EC5">
                              <w:t xml:space="preserve"> </w:t>
                            </w:r>
                            <w:r>
                              <w:t>…?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314.25pt;margin-top:514.5pt;width:256.5pt;height:18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" filled="f" stroked="f">
                <v:textbox style="mso-fit-shape-to-text:t" inset="0,0,0,0">
                  <w:txbxContent>
                    <w:p w:rsidR="00AB25DD" w:rsidRDefault="005B0DB2">
                      <w:pPr>
                        <w:pStyle w:val="Rubrik2"/>
                      </w:pPr>
                      <w:proofErr w:type="spellStart"/>
                      <w:r>
                        <w:t>Visste</w:t>
                      </w:r>
                      <w:proofErr w:type="spellEnd"/>
                      <w:r>
                        <w:t xml:space="preserve"> du</w:t>
                      </w:r>
                      <w:r w:rsidR="003D0EC5">
                        <w:t xml:space="preserve"> </w:t>
                      </w:r>
                      <w:proofErr w:type="spellStart"/>
                      <w:r w:rsidR="003D0EC5">
                        <w:t>att</w:t>
                      </w:r>
                      <w:proofErr w:type="spellEnd"/>
                      <w:r w:rsidR="003D0EC5">
                        <w:t xml:space="preserve"> </w:t>
                      </w:r>
                      <w:r>
                        <w:t>…?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25DD">
        <w:br w:type="page"/>
      </w:r>
      <w:r w:rsidR="005D26D4" w:rsidRPr="0084072F">
        <w:rPr>
          <w:noProof/>
          <w:color w:val="0000FF"/>
          <w:sz w:val="18"/>
          <w:szCs w:val="18"/>
          <w:lang w:val="sv-SE" w:eastAsia="sv-SE"/>
        </w:rPr>
        <w:lastRenderedPageBreak/>
        <w:drawing>
          <wp:inline distT="0" distB="0" distL="0" distR="0">
            <wp:extent cx="1227455" cy="962660"/>
            <wp:effectExtent l="0" t="0" r="0" b="8890"/>
            <wp:docPr id="96" name="Bildobjekt 96" descr="http://www.parkinsonforbundet.se/uploads/image/logotyper/Logo-Parkinson-PMS295%20bla.jp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http://www.parkinsonforbundet.se/uploads/image/logotyper/Logo-Parkinson-PMS295%20bl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6D4" w:rsidRPr="000D5DD5">
        <w:rPr>
          <w:b/>
          <w:sz w:val="40"/>
          <w:szCs w:val="40"/>
        </w:rPr>
        <w:t xml:space="preserve">BODEN  </w:t>
      </w:r>
    </w:p>
    <w:p w:rsidR="00C50E58" w:rsidRDefault="00C50E58" w:rsidP="005D26D4"/>
    <w:p w:rsidR="005D26D4" w:rsidRPr="000D5DD5" w:rsidRDefault="005D26D4" w:rsidP="005D26D4">
      <w:pPr>
        <w:jc w:val="center"/>
        <w:rPr>
          <w:rFonts w:eastAsia="Calibri"/>
          <w:b/>
          <w:bCs/>
          <w:sz w:val="52"/>
          <w:szCs w:val="72"/>
          <w:highlight w:val="yellow"/>
        </w:rPr>
      </w:pPr>
      <w:r w:rsidRPr="008C6DE5">
        <w:rPr>
          <w:noProof/>
          <w:sz w:val="2"/>
          <w:lang w:val="sv-SE" w:eastAsia="sv-S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162560</wp:posOffset>
            </wp:positionV>
            <wp:extent cx="2430145" cy="3507105"/>
            <wp:effectExtent l="0" t="0" r="84455" b="74295"/>
            <wp:wrapSquare wrapText="bothSides"/>
            <wp:docPr id="99" name="Bildobjekt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1" t="13368" r="48834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D5DD5">
        <w:rPr>
          <w:rFonts w:eastAsia="Calibri"/>
          <w:b/>
          <w:bCs/>
          <w:sz w:val="52"/>
          <w:szCs w:val="72"/>
          <w:highlight w:val="yellow"/>
        </w:rPr>
        <w:t>Välkommen</w:t>
      </w:r>
      <w:proofErr w:type="spellEnd"/>
      <w:r w:rsidRPr="000D5DD5">
        <w:rPr>
          <w:rFonts w:eastAsia="Calibri"/>
          <w:b/>
          <w:bCs/>
          <w:sz w:val="52"/>
          <w:szCs w:val="72"/>
          <w:highlight w:val="yellow"/>
        </w:rPr>
        <w:t xml:space="preserve"> till</w:t>
      </w:r>
    </w:p>
    <w:p w:rsidR="005D26D4" w:rsidRPr="000D5DD5" w:rsidRDefault="005D26D4" w:rsidP="005D26D4">
      <w:pPr>
        <w:jc w:val="center"/>
        <w:rPr>
          <w:rFonts w:eastAsia="Calibri"/>
          <w:b/>
          <w:bCs/>
          <w:sz w:val="72"/>
          <w:szCs w:val="72"/>
          <w:highlight w:val="yellow"/>
        </w:rPr>
      </w:pPr>
      <w:proofErr w:type="spellStart"/>
      <w:r w:rsidRPr="000D5DD5">
        <w:rPr>
          <w:rFonts w:eastAsia="Calibri"/>
          <w:b/>
          <w:bCs/>
          <w:sz w:val="72"/>
          <w:szCs w:val="72"/>
          <w:highlight w:val="yellow"/>
        </w:rPr>
        <w:t>Månadsmöte</w:t>
      </w:r>
      <w:proofErr w:type="spellEnd"/>
      <w:r w:rsidRPr="000D5DD5">
        <w:rPr>
          <w:rFonts w:eastAsia="Calibri"/>
          <w:b/>
          <w:bCs/>
          <w:sz w:val="72"/>
          <w:szCs w:val="72"/>
          <w:highlight w:val="yellow"/>
        </w:rPr>
        <w:t xml:space="preserve"> med </w:t>
      </w:r>
      <w:proofErr w:type="spellStart"/>
      <w:r w:rsidRPr="000D5DD5">
        <w:rPr>
          <w:rFonts w:eastAsia="Calibri"/>
          <w:b/>
          <w:bCs/>
          <w:sz w:val="72"/>
          <w:szCs w:val="72"/>
          <w:highlight w:val="yellow"/>
        </w:rPr>
        <w:t>SKRATT</w:t>
      </w:r>
      <w:proofErr w:type="spellEnd"/>
    </w:p>
    <w:p w:rsidR="005D26D4" w:rsidRPr="000D5DD5" w:rsidRDefault="005D26D4" w:rsidP="005D26D4">
      <w:pPr>
        <w:jc w:val="center"/>
        <w:rPr>
          <w:rFonts w:eastAsia="Calibri"/>
          <w:b/>
          <w:bCs/>
          <w:sz w:val="52"/>
        </w:rPr>
      </w:pPr>
      <w:proofErr w:type="spellStart"/>
      <w:r w:rsidRPr="000D5DD5">
        <w:rPr>
          <w:rFonts w:eastAsia="Calibri"/>
          <w:b/>
          <w:bCs/>
          <w:sz w:val="52"/>
          <w:highlight w:val="yellow"/>
        </w:rPr>
        <w:t>Torsdag</w:t>
      </w:r>
      <w:proofErr w:type="spellEnd"/>
      <w:r w:rsidRPr="000D5DD5">
        <w:rPr>
          <w:rFonts w:eastAsia="Calibri"/>
          <w:b/>
          <w:bCs/>
          <w:sz w:val="52"/>
          <w:highlight w:val="yellow"/>
        </w:rPr>
        <w:t xml:space="preserve"> 25 </w:t>
      </w:r>
      <w:proofErr w:type="spellStart"/>
      <w:r w:rsidR="006A41F9">
        <w:rPr>
          <w:rFonts w:eastAsia="Calibri"/>
          <w:b/>
          <w:bCs/>
          <w:sz w:val="52"/>
          <w:highlight w:val="yellow"/>
        </w:rPr>
        <w:t>okto</w:t>
      </w:r>
      <w:r w:rsidRPr="000D5DD5">
        <w:rPr>
          <w:rFonts w:eastAsia="Calibri"/>
          <w:b/>
          <w:bCs/>
          <w:sz w:val="52"/>
          <w:highlight w:val="yellow"/>
        </w:rPr>
        <w:t>ber</w:t>
      </w:r>
      <w:proofErr w:type="spellEnd"/>
      <w:r>
        <w:rPr>
          <w:rFonts w:eastAsia="Calibri"/>
          <w:b/>
          <w:bCs/>
          <w:sz w:val="52"/>
          <w:highlight w:val="yellow"/>
        </w:rPr>
        <w:t xml:space="preserve"> </w:t>
      </w:r>
      <w:r w:rsidRPr="008C6DE5">
        <w:rPr>
          <w:rFonts w:eastAsia="Calibri"/>
          <w:b/>
          <w:bCs/>
          <w:sz w:val="72"/>
          <w:highlight w:val="yellow"/>
        </w:rPr>
        <w:t>13.00</w:t>
      </w:r>
    </w:p>
    <w:p w:rsidR="005D26D4" w:rsidRPr="00C50E58" w:rsidRDefault="005D26D4" w:rsidP="005D26D4">
      <w:pPr>
        <w:jc w:val="center"/>
        <w:rPr>
          <w:rFonts w:eastAsia="Calibri"/>
          <w:b/>
          <w:bCs/>
          <w:sz w:val="48"/>
        </w:rPr>
      </w:pPr>
      <w:r w:rsidRPr="0092274A">
        <w:rPr>
          <w:rFonts w:eastAsia="Calibri"/>
          <w:b/>
          <w:bCs/>
          <w:sz w:val="32"/>
        </w:rPr>
        <w:t xml:space="preserve">PLATS: ABF </w:t>
      </w:r>
      <w:proofErr w:type="spellStart"/>
      <w:r w:rsidRPr="0092274A">
        <w:rPr>
          <w:rFonts w:eastAsia="Calibri"/>
          <w:b/>
          <w:bCs/>
          <w:sz w:val="32"/>
        </w:rPr>
        <w:t>Fabriksgatan</w:t>
      </w:r>
      <w:proofErr w:type="spellEnd"/>
      <w:r w:rsidRPr="0092274A">
        <w:rPr>
          <w:rFonts w:eastAsia="Calibri"/>
          <w:b/>
          <w:bCs/>
          <w:sz w:val="32"/>
        </w:rPr>
        <w:t xml:space="preserve"> 6 </w:t>
      </w:r>
      <w:r>
        <w:rPr>
          <w:rFonts w:eastAsia="Calibri"/>
          <w:b/>
          <w:bCs/>
          <w:sz w:val="36"/>
        </w:rPr>
        <w:br/>
      </w:r>
      <w:proofErr w:type="spellStart"/>
      <w:r w:rsidRPr="00C50E58">
        <w:rPr>
          <w:rFonts w:eastAsia="Calibri"/>
          <w:b/>
          <w:bCs/>
          <w:sz w:val="56"/>
        </w:rPr>
        <w:t>GUNILLA</w:t>
      </w:r>
      <w:proofErr w:type="spellEnd"/>
      <w:r w:rsidRPr="00C50E58">
        <w:rPr>
          <w:rFonts w:eastAsia="Calibri"/>
          <w:b/>
          <w:bCs/>
          <w:sz w:val="56"/>
        </w:rPr>
        <w:t xml:space="preserve"> </w:t>
      </w:r>
      <w:proofErr w:type="spellStart"/>
      <w:r w:rsidRPr="00C50E58">
        <w:rPr>
          <w:rFonts w:eastAsia="Calibri"/>
          <w:b/>
          <w:bCs/>
          <w:sz w:val="56"/>
        </w:rPr>
        <w:t>ÖHMAN</w:t>
      </w:r>
      <w:proofErr w:type="spellEnd"/>
    </w:p>
    <w:p w:rsidR="005D26D4" w:rsidRPr="00C50E58" w:rsidRDefault="005D26D4" w:rsidP="005D26D4">
      <w:pPr>
        <w:jc w:val="center"/>
        <w:rPr>
          <w:b/>
          <w:sz w:val="28"/>
        </w:rPr>
      </w:pPr>
      <w:r w:rsidRPr="00C50E58">
        <w:rPr>
          <w:rFonts w:eastAsia="Calibri"/>
          <w:b/>
        </w:rPr>
        <w:t>INFO:</w:t>
      </w:r>
      <w:r w:rsidRPr="00C50E58">
        <w:rPr>
          <w:rFonts w:eastAsia="Calibri"/>
          <w:b/>
          <w:sz w:val="28"/>
        </w:rPr>
        <w:t xml:space="preserve">  </w:t>
      </w:r>
      <w:r w:rsidRPr="00C50E58">
        <w:rPr>
          <w:rFonts w:eastAsia="Calibri"/>
          <w:b/>
        </w:rPr>
        <w:t xml:space="preserve">Bengt Sveder </w:t>
      </w:r>
      <w:hyperlink r:id="rId25" w:history="1">
        <w:r w:rsidRPr="00C50E58">
          <w:rPr>
            <w:rStyle w:val="Hyperlnk"/>
            <w:rFonts w:eastAsia="Calibri"/>
            <w:b/>
          </w:rPr>
          <w:t>bengt.svder@gmail.com</w:t>
        </w:r>
      </w:hyperlink>
      <w:r w:rsidRPr="00C50E58">
        <w:rPr>
          <w:rFonts w:eastAsia="Calibri"/>
          <w:b/>
        </w:rPr>
        <w:t xml:space="preserve"> </w:t>
      </w:r>
      <w:r w:rsidRPr="00C50E58">
        <w:rPr>
          <w:rFonts w:eastAsia="Calibri"/>
          <w:b/>
          <w:sz w:val="28"/>
        </w:rPr>
        <w:br/>
      </w:r>
      <w:r w:rsidRPr="00C50E58">
        <w:rPr>
          <w:rFonts w:eastAsia="Calibri"/>
          <w:b/>
        </w:rPr>
        <w:t>072-5289510</w:t>
      </w:r>
      <w:r w:rsidRPr="00C50E58">
        <w:rPr>
          <w:rFonts w:eastAsia="Calibri"/>
          <w:b/>
        </w:rPr>
        <w:br/>
      </w:r>
    </w:p>
    <w:p w:rsidR="005D26D4" w:rsidRDefault="005D26D4" w:rsidP="005D26D4">
      <w:pPr>
        <w:jc w:val="center"/>
        <w:rPr>
          <w:b/>
        </w:rPr>
      </w:pPr>
      <w:r w:rsidRPr="00CB1CA6">
        <w:rPr>
          <w:b/>
        </w:rPr>
        <w:t xml:space="preserve">SPRID GÄRNA TILL ANDRA </w:t>
      </w:r>
      <w:r>
        <w:rPr>
          <w:b/>
        </w:rPr>
        <w:t>PARKINSONSJUKA</w:t>
      </w:r>
    </w:p>
    <w:p w:rsidR="00C50E58" w:rsidRPr="00C50E58" w:rsidRDefault="00C50E58" w:rsidP="005D26D4">
      <w:pPr>
        <w:jc w:val="center"/>
        <w:rPr>
          <w:b/>
          <w:sz w:val="22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177165</wp:posOffset>
            </wp:positionV>
            <wp:extent cx="3612515" cy="3037840"/>
            <wp:effectExtent l="19050" t="19050" r="26035" b="10160"/>
            <wp:wrapSquare wrapText="bothSides"/>
            <wp:docPr id="98" name="Bildobjekt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2" t="36899" r="24568" b="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3037840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E58" w:rsidRPr="00410848" w:rsidRDefault="005D26D4" w:rsidP="005D26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eastAsia="Calibri"/>
          <w:b/>
          <w:bCs/>
          <w:sz w:val="28"/>
          <w:lang w:val="sv-SE"/>
        </w:rPr>
      </w:pPr>
      <w:r w:rsidRPr="00410848">
        <w:rPr>
          <w:rFonts w:eastAsia="Calibri"/>
          <w:b/>
          <w:bCs/>
          <w:sz w:val="28"/>
          <w:lang w:val="sv-SE"/>
        </w:rPr>
        <w:t xml:space="preserve">Vi i Parkinson Boden träffas en gång i månaden (utom på sommaren) med sjukdomen i fokus. </w:t>
      </w:r>
    </w:p>
    <w:p w:rsidR="005D26D4" w:rsidRPr="00410848" w:rsidRDefault="005D26D4" w:rsidP="005D26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eastAsia="Calibri"/>
          <w:b/>
          <w:bCs/>
          <w:sz w:val="28"/>
          <w:lang w:val="sv-SE"/>
        </w:rPr>
      </w:pPr>
      <w:r w:rsidRPr="00410848">
        <w:rPr>
          <w:rFonts w:eastAsia="Calibri"/>
          <w:b/>
          <w:bCs/>
          <w:sz w:val="28"/>
          <w:lang w:val="sv-SE"/>
        </w:rPr>
        <w:t xml:space="preserve">Den här gången får vi </w:t>
      </w:r>
      <w:r w:rsidR="003B1F13" w:rsidRPr="00410848">
        <w:rPr>
          <w:rFonts w:eastAsia="Calibri"/>
          <w:b/>
          <w:bCs/>
          <w:sz w:val="28"/>
          <w:lang w:val="sv-SE"/>
        </w:rPr>
        <w:t xml:space="preserve">dessuom </w:t>
      </w:r>
      <w:r w:rsidRPr="00410848">
        <w:rPr>
          <w:rFonts w:eastAsia="Calibri"/>
          <w:b/>
          <w:bCs/>
          <w:sz w:val="28"/>
          <w:lang w:val="sv-SE"/>
        </w:rPr>
        <w:t>skratta med Gunilla</w:t>
      </w:r>
      <w:r w:rsidR="003B1F13" w:rsidRPr="00410848">
        <w:rPr>
          <w:rFonts w:eastAsia="Calibri"/>
          <w:b/>
          <w:bCs/>
          <w:sz w:val="28"/>
          <w:lang w:val="sv-SE"/>
        </w:rPr>
        <w:t xml:space="preserve"> </w:t>
      </w:r>
      <w:r w:rsidRPr="00410848">
        <w:rPr>
          <w:rFonts w:eastAsia="Calibri"/>
          <w:b/>
          <w:bCs/>
          <w:sz w:val="28"/>
          <w:lang w:val="sv-SE"/>
        </w:rPr>
        <w:t>åt livet.</w:t>
      </w:r>
    </w:p>
    <w:p w:rsidR="005D26D4" w:rsidRPr="003B1F13" w:rsidRDefault="003B1F13" w:rsidP="005D26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eastAsia="Calibri"/>
          <w:b/>
          <w:bCs/>
          <w:sz w:val="28"/>
        </w:rPr>
      </w:pPr>
      <w:proofErr w:type="spellStart"/>
      <w:r w:rsidRPr="003B1F13">
        <w:rPr>
          <w:rFonts w:eastAsia="Calibri"/>
          <w:b/>
          <w:bCs/>
          <w:sz w:val="28"/>
        </w:rPr>
        <w:t>F</w:t>
      </w:r>
      <w:r w:rsidR="005D26D4" w:rsidRPr="003B1F13">
        <w:rPr>
          <w:rFonts w:eastAsia="Calibri"/>
          <w:b/>
          <w:bCs/>
          <w:sz w:val="28"/>
        </w:rPr>
        <w:t>ika</w:t>
      </w:r>
      <w:proofErr w:type="spellEnd"/>
      <w:r w:rsidR="005D26D4" w:rsidRPr="003B1F13">
        <w:rPr>
          <w:rFonts w:eastAsia="Calibri"/>
          <w:b/>
          <w:bCs/>
          <w:sz w:val="28"/>
        </w:rPr>
        <w:t xml:space="preserve"> </w:t>
      </w:r>
      <w:proofErr w:type="spellStart"/>
      <w:r w:rsidR="005D26D4" w:rsidRPr="003B1F13">
        <w:rPr>
          <w:rFonts w:eastAsia="Calibri"/>
          <w:b/>
          <w:bCs/>
          <w:sz w:val="28"/>
        </w:rPr>
        <w:t>för</w:t>
      </w:r>
      <w:proofErr w:type="spellEnd"/>
      <w:r w:rsidR="005D26D4" w:rsidRPr="003B1F13">
        <w:rPr>
          <w:rFonts w:eastAsia="Calibri"/>
          <w:b/>
          <w:bCs/>
          <w:sz w:val="28"/>
        </w:rPr>
        <w:t xml:space="preserve"> 20:-</w:t>
      </w:r>
    </w:p>
    <w:p w:rsidR="005D26D4" w:rsidRPr="003B1F13" w:rsidRDefault="005D26D4" w:rsidP="005D26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eastAsia="Calibri"/>
          <w:b/>
          <w:bCs/>
          <w:sz w:val="28"/>
        </w:rPr>
      </w:pPr>
      <w:proofErr w:type="spellStart"/>
      <w:r w:rsidRPr="003B1F13">
        <w:rPr>
          <w:rFonts w:eastAsia="Calibri"/>
          <w:b/>
          <w:bCs/>
          <w:sz w:val="28"/>
        </w:rPr>
        <w:t>Ett</w:t>
      </w:r>
      <w:proofErr w:type="spellEnd"/>
      <w:r w:rsidRPr="003B1F13">
        <w:rPr>
          <w:rFonts w:eastAsia="Calibri"/>
          <w:b/>
          <w:bCs/>
          <w:sz w:val="28"/>
        </w:rPr>
        <w:t xml:space="preserve"> </w:t>
      </w:r>
      <w:proofErr w:type="spellStart"/>
      <w:r w:rsidRPr="003B1F13">
        <w:rPr>
          <w:rFonts w:eastAsia="Calibri"/>
          <w:b/>
          <w:bCs/>
          <w:sz w:val="28"/>
        </w:rPr>
        <w:t>samarrangemang</w:t>
      </w:r>
      <w:proofErr w:type="spellEnd"/>
      <w:r w:rsidRPr="003B1F13">
        <w:rPr>
          <w:rFonts w:eastAsia="Calibri"/>
          <w:b/>
          <w:bCs/>
          <w:sz w:val="28"/>
        </w:rPr>
        <w:t xml:space="preserve"> med ABF.</w:t>
      </w:r>
    </w:p>
    <w:p w:rsidR="00C50E58" w:rsidRDefault="0094339C" w:rsidP="005D26D4">
      <w:pPr>
        <w:rPr>
          <w:rFonts w:eastAsia="Calibri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19685</wp:posOffset>
            </wp:positionV>
            <wp:extent cx="733425" cy="523875"/>
            <wp:effectExtent l="0" t="0" r="9525" b="9525"/>
            <wp:wrapNone/>
            <wp:docPr id="97" name="Bildobjekt 97" descr="Ingen automatisk text tillgäng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gen automatisk text tillgänglig.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6" t="50980" r="26797" b="1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E58" w:rsidRDefault="00C50E58" w:rsidP="00C50E58">
      <w:pPr>
        <w:jc w:val="center"/>
        <w:rPr>
          <w:rFonts w:eastAsia="Calibri"/>
          <w:b/>
        </w:rPr>
      </w:pPr>
      <w:r w:rsidRPr="00C50E58">
        <w:rPr>
          <w:rFonts w:eastAsia="Calibri"/>
          <w:b/>
        </w:rPr>
        <w:t>INGEN ANMÄLAN</w:t>
      </w:r>
    </w:p>
    <w:p w:rsidR="0094339C" w:rsidRDefault="0094339C" w:rsidP="00C50E58">
      <w:pPr>
        <w:jc w:val="center"/>
        <w:rPr>
          <w:rFonts w:eastAsia="Calibri"/>
          <w:b/>
        </w:rPr>
      </w:pPr>
    </w:p>
    <w:p w:rsidR="00AB25DD" w:rsidRDefault="007B0D81" w:rsidP="00957931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46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0" type="#_x0000_t202" style="position:absolute;margin-left:200pt;margin-top:97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45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1" type="#_x0000_t202" style="position:absolute;margin-left:201pt;margin-top:351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44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42" type="#_x0000_t202" style="position:absolute;margin-left:201pt;margin-top:604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28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43" type="#_x0000_t202" style="position:absolute;margin-left:43pt;margin-top:98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27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4" type="#_x0000_t202" style="position:absolute;margin-left:43.2pt;margin-top:451pt;width:7.2pt;height:7.2pt;z-index:2516633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26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5" type="#_x0000_t202" style="position:absolute;margin-left:200pt;margin-top:82.8pt;width:7.2pt;height:7.2pt;z-index:2516643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25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6" type="#_x0000_t202" style="position:absolute;margin-left:198.2pt;margin-top:319pt;width:7.2pt;height:7.2pt;z-index:2516654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24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7" type="#_x0000_t202" style="position:absolute;margin-left:199pt;margin-top:546pt;width:7.2pt;height:7.2pt;z-index:2516664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23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8" type="#_x0000_t202" style="position:absolute;margin-left:43pt;margin-top:98pt;width:7.2pt;height:7.2pt;z-index:2516674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22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9" type="#_x0000_t202" style="position:absolute;margin-left:42.2pt;margin-top:436.8pt;width:7.2pt;height:7.2pt;z-index:2516684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7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50" type="#_x0000_t202" style="position:absolute;margin-left:200pt;margin-top:22pt;width:7.2pt;height:7.2pt;z-index:2516705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6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51" type="#_x0000_t202" style="position:absolute;margin-left:201pt;margin-top:213.8pt;width:7.2pt;height:7.2pt;z-index:2516725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5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5DD" w:rsidRDefault="00AB25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52" type="#_x0000_t202" style="position:absolute;margin-left:202pt;margin-top:362pt;width:7.2pt;height:7.2pt;z-index:2516736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" filled="f" stroked="f">
                <v:textbox inset="0,0,0,0">
                  <w:txbxContent>
                    <w:p w:rsidR="00AB25DD" w:rsidRDefault="00AB25DD"/>
                  </w:txbxContent>
                </v:textbox>
                <w10:wrap anchorx="page" anchory="page"/>
              </v:shape>
            </w:pict>
          </mc:Fallback>
        </mc:AlternateContent>
      </w:r>
    </w:p>
    <w:sectPr w:rsidR="00AB25DD" w:rsidSect="005D26D4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7" w:h="16839"/>
      <w:pgMar w:top="851" w:right="1800" w:bottom="1800" w:left="18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40A4" w:rsidRDefault="004540A4" w:rsidP="00C50E58">
      <w:r>
        <w:separator/>
      </w:r>
    </w:p>
  </w:endnote>
  <w:endnote w:type="continuationSeparator" w:id="0">
    <w:p w:rsidR="004540A4" w:rsidRDefault="004540A4" w:rsidP="00C50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">
    <w:altName w:val="Book Antiqua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848" w:rsidRDefault="00410848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548" w:rsidRDefault="00736548">
    <w:pPr>
      <w:pStyle w:val="Sidfot"/>
    </w:pPr>
    <w:r>
      <w:rPr>
        <w:noProof/>
        <w:lang w:val="sv-SE" w:eastAsia="sv-S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1130300</wp:posOffset>
          </wp:positionH>
          <wp:positionV relativeFrom="paragraph">
            <wp:posOffset>-889000</wp:posOffset>
          </wp:positionV>
          <wp:extent cx="3340100" cy="774065"/>
          <wp:effectExtent l="0" t="0" r="0" b="6985"/>
          <wp:wrapSquare wrapText="bothSides"/>
          <wp:docPr id="103" name="Bildobjekt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848" w:rsidRDefault="0041084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40A4" w:rsidRDefault="004540A4" w:rsidP="00C50E58">
      <w:r>
        <w:separator/>
      </w:r>
    </w:p>
  </w:footnote>
  <w:footnote w:type="continuationSeparator" w:id="0">
    <w:p w:rsidR="004540A4" w:rsidRDefault="004540A4" w:rsidP="00C50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848" w:rsidRDefault="00410848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848" w:rsidRDefault="00410848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848" w:rsidRDefault="0041084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143.95pt" o:bullet="t">
        <v:imagedata r:id="rId1" o:title="image001"/>
      </v:shape>
    </w:pict>
  </w:numPicBullet>
  <w:abstractNum w:abstractNumId="0" w15:restartNumberingAfterBreak="0">
    <w:nsid w:val="01C63E8E"/>
    <w:multiLevelType w:val="hybridMultilevel"/>
    <w:tmpl w:val="1B0E2850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6CD03F8D"/>
    <w:multiLevelType w:val="hybridMultilevel"/>
    <w:tmpl w:val="B156DC32"/>
    <w:lvl w:ilvl="0" w:tplc="D6ECA7D8">
      <w:start w:val="1"/>
      <w:numFmt w:val="bullet"/>
      <w:pStyle w:val="List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D81"/>
    <w:rsid w:val="002656F5"/>
    <w:rsid w:val="002D574C"/>
    <w:rsid w:val="003940E0"/>
    <w:rsid w:val="003B1F13"/>
    <w:rsid w:val="003D0EC5"/>
    <w:rsid w:val="00410848"/>
    <w:rsid w:val="00442B23"/>
    <w:rsid w:val="004540A4"/>
    <w:rsid w:val="00497DFF"/>
    <w:rsid w:val="005B0DB2"/>
    <w:rsid w:val="005D26D4"/>
    <w:rsid w:val="00691B18"/>
    <w:rsid w:val="006A41F9"/>
    <w:rsid w:val="006F4D6B"/>
    <w:rsid w:val="00736548"/>
    <w:rsid w:val="007B0D81"/>
    <w:rsid w:val="00826913"/>
    <w:rsid w:val="00880B2E"/>
    <w:rsid w:val="0094339C"/>
    <w:rsid w:val="00955C05"/>
    <w:rsid w:val="00957931"/>
    <w:rsid w:val="00A03784"/>
    <w:rsid w:val="00AA6019"/>
    <w:rsid w:val="00AB25DD"/>
    <w:rsid w:val="00AB5C6B"/>
    <w:rsid w:val="00AC30DC"/>
    <w:rsid w:val="00B216D8"/>
    <w:rsid w:val="00BE5040"/>
    <w:rsid w:val="00C50E58"/>
    <w:rsid w:val="00D949CF"/>
    <w:rsid w:val="00D971D0"/>
    <w:rsid w:val="00E724F9"/>
    <w:rsid w:val="00E743BB"/>
    <w:rsid w:val="00EC26D4"/>
    <w:rsid w:val="00F10918"/>
    <w:rsid w:val="00F6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8D56C3D-2DC8-4B5D-9CAB-E9F1F42D8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rebuchet MS" w:hAnsi="Trebuchet MS" w:cs="Trebuchet MS"/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rFonts w:cs="Times New Roman"/>
      <w:b/>
      <w:color w:val="000080"/>
      <w:sz w:val="40"/>
      <w:szCs w:val="4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cs="Times New Roman"/>
      <w:b/>
      <w:color w:val="000080"/>
      <w:sz w:val="32"/>
      <w:szCs w:val="32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Palatino" w:hAnsi="Palatino" w:cs="Times New Roman"/>
      <w:sz w:val="28"/>
      <w:szCs w:val="28"/>
    </w:rPr>
  </w:style>
  <w:style w:type="paragraph" w:styleId="Rubrik4">
    <w:name w:val="heading 4"/>
    <w:basedOn w:val="Normal"/>
    <w:next w:val="Normal"/>
    <w:qFormat/>
    <w:pPr>
      <w:keepNext/>
      <w:outlineLvl w:val="3"/>
    </w:pPr>
    <w:rPr>
      <w:rFonts w:ascii="Palatino" w:hAnsi="Palatino" w:cs="Times New Roman"/>
    </w:rPr>
  </w:style>
  <w:style w:type="paragraph" w:styleId="Rubrik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Rubrik6">
    <w:name w:val="heading 6"/>
    <w:basedOn w:val="Normal"/>
    <w:next w:val="Normal"/>
    <w:qFormat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Rubrik9">
    <w:name w:val="heading 9"/>
    <w:basedOn w:val="Normal"/>
    <w:next w:val="Normal"/>
    <w:qFormat/>
    <w:pPr>
      <w:keepNext/>
      <w:outlineLvl w:val="8"/>
    </w:pPr>
    <w:rPr>
      <w:i/>
      <w:color w:val="003366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a">
    <w:name w:val="List"/>
    <w:basedOn w:val="Normal"/>
    <w:pPr>
      <w:numPr>
        <w:numId w:val="2"/>
      </w:numPr>
    </w:pPr>
    <w:rPr>
      <w:sz w:val="22"/>
      <w:szCs w:val="22"/>
    </w:r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web">
    <w:name w:val="web"/>
    <w:basedOn w:val="Normal"/>
    <w:pPr>
      <w:jc w:val="center"/>
    </w:pPr>
    <w:rPr>
      <w:color w:val="FF6600"/>
      <w:lang w:bidi="en-US"/>
    </w:rPr>
  </w:style>
  <w:style w:type="paragraph" w:customStyle="1" w:styleId="CaptionText">
    <w:name w:val="Caption Text"/>
    <w:basedOn w:val="Normal"/>
    <w:pPr>
      <w:spacing w:line="240" w:lineRule="atLeast"/>
      <w:jc w:val="center"/>
    </w:pPr>
    <w:rPr>
      <w:i/>
      <w:color w:val="33CCCC"/>
      <w:sz w:val="18"/>
      <w:szCs w:val="18"/>
      <w:lang w:bidi="en-US"/>
    </w:rPr>
  </w:style>
  <w:style w:type="paragraph" w:customStyle="1" w:styleId="Returadress">
    <w:name w:val="Returadress"/>
    <w:basedOn w:val="Normal"/>
    <w:pPr>
      <w:spacing w:line="220" w:lineRule="exact"/>
      <w:jc w:val="center"/>
    </w:pPr>
    <w:rPr>
      <w:sz w:val="18"/>
      <w:szCs w:val="18"/>
      <w:lang w:bidi="en-US"/>
    </w:rPr>
  </w:style>
  <w:style w:type="paragraph" w:customStyle="1" w:styleId="VolumeandIssue">
    <w:name w:val="Volume and Issue"/>
    <w:basedOn w:val="Normal"/>
    <w:pPr>
      <w:spacing w:line="240" w:lineRule="atLeast"/>
    </w:pPr>
    <w:rPr>
      <w:b/>
      <w:color w:val="FF6600"/>
      <w:spacing w:val="20"/>
      <w:sz w:val="16"/>
      <w:szCs w:val="16"/>
      <w:lang w:bidi="en-US"/>
    </w:rPr>
  </w:style>
  <w:style w:type="paragraph" w:customStyle="1" w:styleId="Huvudrubrik">
    <w:name w:val="Huvudrubrik"/>
    <w:basedOn w:val="Rubrik1"/>
    <w:pPr>
      <w:jc w:val="center"/>
    </w:pPr>
    <w:rPr>
      <w:rFonts w:cs="Trebuchet MS"/>
      <w:color w:val="FFFFFF"/>
      <w:sz w:val="56"/>
      <w:szCs w:val="56"/>
      <w:lang w:bidi="en-US"/>
    </w:rPr>
  </w:style>
  <w:style w:type="paragraph" w:styleId="Innehllsfrteckningsrubrik">
    <w:name w:val="TOC Heading"/>
    <w:basedOn w:val="Normal"/>
    <w:qFormat/>
    <w:pPr>
      <w:spacing w:after="120" w:line="240" w:lineRule="atLeast"/>
    </w:pPr>
    <w:rPr>
      <w:b/>
      <w:color w:val="000080"/>
      <w:sz w:val="20"/>
      <w:szCs w:val="20"/>
      <w:lang w:bidi="en-US"/>
    </w:rPr>
  </w:style>
  <w:style w:type="paragraph" w:customStyle="1" w:styleId="TOCText">
    <w:name w:val="TOC Text"/>
    <w:basedOn w:val="Normal"/>
    <w:pPr>
      <w:tabs>
        <w:tab w:val="right" w:pos="2250"/>
      </w:tabs>
      <w:spacing w:line="360" w:lineRule="exact"/>
    </w:pPr>
    <w:rPr>
      <w:color w:val="000080"/>
      <w:sz w:val="16"/>
      <w:szCs w:val="16"/>
      <w:lang w:bidi="en-US"/>
    </w:rPr>
  </w:style>
  <w:style w:type="paragraph" w:customStyle="1" w:styleId="Sidrubrik">
    <w:name w:val="Sidrubrik"/>
    <w:basedOn w:val="Normal"/>
    <w:pPr>
      <w:jc w:val="right"/>
    </w:pPr>
    <w:rPr>
      <w:b/>
      <w:color w:val="FFFFFF"/>
      <w:sz w:val="28"/>
      <w:szCs w:val="28"/>
      <w:lang w:bidi="en-US"/>
    </w:rPr>
  </w:style>
  <w:style w:type="paragraph" w:customStyle="1" w:styleId="Pullquote">
    <w:name w:val="Pullquote"/>
    <w:basedOn w:val="Normal"/>
    <w:pPr>
      <w:spacing w:line="360" w:lineRule="atLeast"/>
      <w:jc w:val="right"/>
    </w:pPr>
    <w:rPr>
      <w:i/>
      <w:color w:val="FF5050"/>
      <w:lang w:bidi="en-US"/>
    </w:rPr>
  </w:style>
  <w:style w:type="paragraph" w:customStyle="1" w:styleId="Postadress">
    <w:name w:val="Postadress"/>
    <w:basedOn w:val="Normal"/>
    <w:pPr>
      <w:spacing w:line="280" w:lineRule="atLeast"/>
    </w:pPr>
    <w:rPr>
      <w:rFonts w:ascii="Arial" w:hAnsi="Arial" w:cs="Arial"/>
      <w:b/>
      <w:caps/>
      <w:lang w:bidi="en-US"/>
    </w:rPr>
  </w:style>
  <w:style w:type="paragraph" w:customStyle="1" w:styleId="BodyText">
    <w:name w:val="BodyText"/>
    <w:basedOn w:val="Normal"/>
    <w:pPr>
      <w:spacing w:after="120"/>
    </w:pPr>
    <w:rPr>
      <w:sz w:val="20"/>
      <w:szCs w:val="20"/>
      <w:lang w:bidi="en-US"/>
    </w:rPr>
  </w:style>
  <w:style w:type="character" w:styleId="Sidnummer">
    <w:name w:val="page number"/>
    <w:rPr>
      <w:b/>
      <w:bCs w:val="0"/>
      <w:color w:val="FFFFFF"/>
      <w:sz w:val="28"/>
      <w:lang w:val="en-US"/>
    </w:rPr>
  </w:style>
  <w:style w:type="character" w:customStyle="1" w:styleId="emailstyle29">
    <w:name w:val="emailstyle29"/>
    <w:basedOn w:val="Standardstycketeckensnitt"/>
    <w:semiHidden/>
    <w:rPr>
      <w:rFonts w:ascii="Arial" w:hAnsi="Arial" w:cs="Arial" w:hint="default"/>
      <w:color w:val="000080"/>
      <w:sz w:val="20"/>
      <w:szCs w:val="20"/>
    </w:rPr>
  </w:style>
  <w:style w:type="table" w:customStyle="1" w:styleId="Normaltabell1">
    <w:name w:val="Normal tabell1"/>
    <w:semiHidden/>
    <w:rPr>
      <w:rFonts w:ascii="Times" w:hAnsi="Times" w:cs="Time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nhideWhenUsed/>
    <w:rsid w:val="005B0DB2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semiHidden/>
    <w:unhideWhenUsed/>
    <w:rsid w:val="005B0DB2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nhideWhenUsed/>
    <w:rsid w:val="00C50E5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C50E58"/>
    <w:rPr>
      <w:rFonts w:ascii="Trebuchet MS" w:hAnsi="Trebuchet MS" w:cs="Trebuchet MS"/>
      <w:sz w:val="24"/>
      <w:szCs w:val="24"/>
    </w:rPr>
  </w:style>
  <w:style w:type="paragraph" w:styleId="Sidfot">
    <w:name w:val="footer"/>
    <w:basedOn w:val="Normal"/>
    <w:link w:val="SidfotChar"/>
    <w:unhideWhenUsed/>
    <w:rsid w:val="00C50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C50E58"/>
    <w:rPr>
      <w:rFonts w:ascii="Trebuchet MS" w:hAnsi="Trebuchet MS" w:cs="Trebuchet M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vynordlander157@msn.co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bengt.sveder@gmail.com" TargetMode="External"/><Relationship Id="rId17" Type="http://schemas.openxmlformats.org/officeDocument/2006/relationships/hyperlink" Target="http://www.parkinsonforbundet.se/meny1/Bli%20Medlem.html" TargetMode="External"/><Relationship Id="rId25" Type="http://schemas.openxmlformats.org/officeDocument/2006/relationships/hyperlink" Target="mailto:bengt.svder@gmail.com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://www.parkinsonforbundet.se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arkinsonforbundet.se" TargetMode="External"/><Relationship Id="rId24" Type="http://schemas.openxmlformats.org/officeDocument/2006/relationships/image" Target="media/image7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mailto:evynordlander157@msn.com" TargetMode="External"/><Relationship Id="rId23" Type="http://schemas.openxmlformats.org/officeDocument/2006/relationships/image" Target="media/image6.jpeg"/><Relationship Id="rId28" Type="http://schemas.openxmlformats.org/officeDocument/2006/relationships/image" Target="https://scontent-arn2-1.xx.fbcdn.net/v/t1.0-9/199891_209501982399148_2183734_n.jpg?_nc_cat=108&amp;oh=e59baf47cc48c843c06fb5c949738d5c&amp;oe=5C238655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parkinsonforbundet.se" TargetMode="External"/><Relationship Id="rId19" Type="http://schemas.openxmlformats.org/officeDocument/2006/relationships/hyperlink" Target="http://www.parkinsonforbundet.se" TargetMode="External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mailto:bengt.sveder@gmail.com" TargetMode="External"/><Relationship Id="rId22" Type="http://schemas.openxmlformats.org/officeDocument/2006/relationships/hyperlink" Target="http://publish.mynewsdesk.com/se/edit/pressreleases/863400" TargetMode="External"/><Relationship Id="rId27" Type="http://schemas.openxmlformats.org/officeDocument/2006/relationships/image" Target="media/image9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am\AppData\Roaming\Microsoft\Templates\Skolans%20nyhetsbrev%20(3%20kol.,%204%20sid.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D51B4-A395-419C-907E-AC8A809674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9CEC2C-A5AC-6E41-85CC-EDE724269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C:\Users\Fam\AppData\Roaming\Microsoft\Templates\Skolans nyhetsbrev (3 kol., 4 sid.).dotx</Template>
  <TotalTime>0</TotalTime>
  <Pages>2</Pages>
  <Words>82</Words>
  <Characters>439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Manager/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</dc:creator>
  <cp:keywords/>
  <dc:description/>
  <cp:lastModifiedBy>Alf Stenlund</cp:lastModifiedBy>
  <cp:revision>2</cp:revision>
  <cp:lastPrinted>2018-09-30T08:16:00Z</cp:lastPrinted>
  <dcterms:created xsi:type="dcterms:W3CDTF">2018-10-02T16:59:00Z</dcterms:created>
  <dcterms:modified xsi:type="dcterms:W3CDTF">2018-10-02T16:59:00Z</dcterms:modified>
  <cp:category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TC010182551053</vt:lpwstr>
  </property>
</Properties>
</file>